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5529"/>
        <w:gridCol w:w="141"/>
        <w:gridCol w:w="4536"/>
      </w:tblGrid>
      <w:tr w:rsidR="00866467" w:rsidRPr="00265CCB" w:rsidTr="00BB0F40">
        <w:trPr>
          <w:trHeight w:hRule="exact" w:val="626"/>
        </w:trPr>
        <w:tc>
          <w:tcPr>
            <w:tcW w:w="10206" w:type="dxa"/>
            <w:gridSpan w:val="3"/>
          </w:tcPr>
          <w:p w:rsidR="000D352B" w:rsidRPr="009F5350" w:rsidRDefault="002C0200" w:rsidP="00A2535A">
            <w:pPr>
              <w:rPr>
                <w:lang w:val="en-US"/>
              </w:rPr>
            </w:pPr>
            <w:sdt>
              <w:sdtPr>
                <w:rPr>
                  <w:rFonts w:cs="Times New Roman"/>
                  <w:sz w:val="24"/>
                  <w:szCs w:val="24"/>
                </w:rPr>
                <w:id w:val="-374854701"/>
                <w:lock w:val="contentLocked"/>
                <w:placeholder>
                  <w:docPart w:val="0E9595A3CF61434DBD3BC7E9DC7C5040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sdt>
              <w:sdtPr>
                <w:rPr>
                  <w:rFonts w:cs="Times New Roman"/>
                  <w:sz w:val="24"/>
                  <w:szCs w:val="24"/>
                </w:rPr>
                <w:id w:val="388922516"/>
                <w:lock w:val="contentLocked"/>
                <w:placeholder>
                  <w:docPart w:val="3E32631C317C4D938A744FA8F5732EB1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 </w:t>
            </w:r>
            <w:sdt>
              <w:sdtPr>
                <w:rPr>
                  <w:rFonts w:cs="Times New Roman"/>
                  <w:sz w:val="24"/>
                  <w:szCs w:val="24"/>
                </w:rPr>
                <w:id w:val="-1543283037"/>
                <w:lock w:val="contentLocked"/>
                <w:placeholder>
                  <w:docPart w:val="69CE7B6EAA734C5ABC231D00B4C1D0A5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sdt>
              <w:sdtPr>
                <w:rPr>
                  <w:rFonts w:cs="Times New Roman"/>
                  <w:sz w:val="24"/>
                  <w:szCs w:val="24"/>
                </w:rPr>
                <w:id w:val="1230569002"/>
                <w:lock w:val="contentLocked"/>
                <w:placeholder>
                  <w:docPart w:val="FB15997A9BB341A5A5856ADF1985BE26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r w:rsidR="0097591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6F9A163" wp14:editId="31B11594">
                      <wp:simplePos x="0" y="0"/>
                      <wp:positionH relativeFrom="column">
                        <wp:posOffset>-643255</wp:posOffset>
                      </wp:positionH>
                      <wp:positionV relativeFrom="paragraph">
                        <wp:posOffset>-782320</wp:posOffset>
                      </wp:positionV>
                      <wp:extent cx="7404100" cy="2671445"/>
                      <wp:effectExtent l="0" t="0" r="6350" b="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04100" cy="2671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" cap="rnd">
                                <a:noFill/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6AF277" id="Прямоугольник 1" o:spid="_x0000_s1026" style="position:absolute;margin-left:-50.65pt;margin-top:-61.6pt;width:583pt;height:210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" fillcolor="white [3212]" stroked="f" strokeweight=".1pt">
                      <v:stroke dashstyle="1 1" endcap="round"/>
                    </v:rect>
                  </w:pict>
                </mc:Fallback>
              </mc:AlternateContent>
            </w:r>
            <w:r w:rsidR="00265CCB"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71959499" wp14:editId="12729683">
                  <wp:simplePos x="0" y="0"/>
                  <wp:positionH relativeFrom="column">
                    <wp:posOffset>5616575</wp:posOffset>
                  </wp:positionH>
                  <wp:positionV relativeFrom="page">
                    <wp:posOffset>-360045</wp:posOffset>
                  </wp:positionV>
                  <wp:extent cx="936000" cy="414000"/>
                  <wp:effectExtent l="0" t="0" r="0" b="5715"/>
                  <wp:wrapNone/>
                  <wp:docPr id="3" name="Рисунок 3" descr="C:\Users\laukhinAP\Desktop\МСЭ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aukhinAP\Desktop\МСЭ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41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5CCB">
              <w:rPr>
                <w:noProof/>
                <w:lang w:eastAsia="ru-RU"/>
              </w:rPr>
              <w:t xml:space="preserve"> </w:t>
            </w:r>
            <w:r w:rsidR="000D352B">
              <w:rPr>
                <w:noProof/>
                <w:lang w:eastAsia="ru-RU"/>
              </w:rPr>
              <w:drawing>
                <wp:anchor distT="0" distB="0" distL="114300" distR="114300" simplePos="0" relativeHeight="251656190" behindDoc="0" locked="0" layoutInCell="1" allowOverlap="1" wp14:anchorId="5104ECD7" wp14:editId="44FED85C">
                  <wp:simplePos x="3591560" y="453390"/>
                  <wp:positionH relativeFrom="margin">
                    <wp:align>center</wp:align>
                  </wp:positionH>
                  <wp:positionV relativeFrom="page">
                    <wp:posOffset>-504190</wp:posOffset>
                  </wp:positionV>
                  <wp:extent cx="648000" cy="792000"/>
                  <wp:effectExtent l="0" t="0" r="0" b="825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978A9" w:rsidRPr="00C53340" w:rsidRDefault="00E978A9" w:rsidP="000D352B">
            <w:pPr>
              <w:jc w:val="center"/>
              <w:rPr>
                <w:rFonts w:ascii="Impact" w:hAnsi="Impact" w:cs="Times New Roman"/>
                <w:outline/>
                <w:color w:val="000000" w:themeColor="text1"/>
                <w:sz w:val="56"/>
                <w:szCs w:val="56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</w:pPr>
          </w:p>
          <w:p w:rsidR="00976D63" w:rsidRPr="001D3186" w:rsidRDefault="00976D63" w:rsidP="00E978A9">
            <w:pPr>
              <w:rPr>
                <w:rFonts w:cs="Times New Roman"/>
                <w:szCs w:val="28"/>
                <w:lang w:val="en-US"/>
              </w:rPr>
            </w:pPr>
          </w:p>
        </w:tc>
      </w:tr>
      <w:tr w:rsidR="00866467" w:rsidRPr="00866467" w:rsidTr="00750CCF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:rsidR="00976D63" w:rsidRPr="00696CB5" w:rsidRDefault="000278D4" w:rsidP="00A5495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0278D4">
              <w:rPr>
                <w:rFonts w:cs="Times New Roman"/>
                <w:b/>
                <w:sz w:val="32"/>
                <w:szCs w:val="32"/>
              </w:rPr>
              <w:t>МИНИСТ</w:t>
            </w:r>
            <w:r w:rsidR="00F12702">
              <w:rPr>
                <w:rFonts w:cs="Times New Roman"/>
                <w:b/>
                <w:sz w:val="32"/>
                <w:szCs w:val="32"/>
              </w:rPr>
              <w:t>Е</w:t>
            </w:r>
            <w:r w:rsidRPr="000278D4">
              <w:rPr>
                <w:rFonts w:cs="Times New Roman"/>
                <w:b/>
                <w:sz w:val="32"/>
                <w:szCs w:val="32"/>
              </w:rPr>
              <w:t>Р</w:t>
            </w:r>
            <w:r w:rsidR="00F12702">
              <w:rPr>
                <w:rFonts w:cs="Times New Roman"/>
                <w:b/>
                <w:sz w:val="32"/>
                <w:szCs w:val="32"/>
              </w:rPr>
              <w:t>СТВО</w:t>
            </w:r>
            <w:r w:rsidRPr="000278D4">
              <w:rPr>
                <w:rFonts w:cs="Times New Roman"/>
                <w:b/>
                <w:sz w:val="32"/>
                <w:szCs w:val="32"/>
              </w:rPr>
              <w:t xml:space="preserve"> ЭНЕРГЕТИКИ</w:t>
            </w:r>
          </w:p>
        </w:tc>
      </w:tr>
      <w:tr w:rsidR="000172F8" w:rsidRPr="00866467" w:rsidTr="00750CCF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:rsidR="000172F8" w:rsidRDefault="000278D4" w:rsidP="00A5495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0278D4">
              <w:rPr>
                <w:rFonts w:cs="Times New Roman"/>
                <w:b/>
                <w:sz w:val="32"/>
                <w:szCs w:val="32"/>
              </w:rPr>
              <w:t>МОСКОВСКОЙ ОБЛАСТИ</w:t>
            </w:r>
          </w:p>
        </w:tc>
      </w:tr>
      <w:tr w:rsidR="00E978A9" w:rsidRPr="00866467" w:rsidTr="00D861BA">
        <w:trPr>
          <w:trHeight w:val="335"/>
        </w:trPr>
        <w:tc>
          <w:tcPr>
            <w:tcW w:w="10206" w:type="dxa"/>
            <w:gridSpan w:val="3"/>
            <w:vAlign w:val="center"/>
          </w:tcPr>
          <w:p w:rsidR="00E978A9" w:rsidRPr="00897A9A" w:rsidRDefault="00E978A9" w:rsidP="00D861BA">
            <w:pPr>
              <w:jc w:val="center"/>
              <w:rPr>
                <w:rFonts w:cs="Times New Roman"/>
                <w:b/>
                <w:sz w:val="32"/>
                <w:szCs w:val="32"/>
                <w:lang w:val="en-US"/>
              </w:rPr>
            </w:pPr>
          </w:p>
        </w:tc>
      </w:tr>
      <w:tr w:rsidR="00816E40" w:rsidRPr="000278D4" w:rsidTr="000278D4">
        <w:trPr>
          <w:trHeight w:hRule="exact" w:val="886"/>
        </w:trPr>
        <w:tc>
          <w:tcPr>
            <w:tcW w:w="5529" w:type="dxa"/>
            <w:tcBorders>
              <w:bottom w:val="thickThinSmallGap" w:sz="24" w:space="0" w:color="auto"/>
            </w:tcBorders>
          </w:tcPr>
          <w:p w:rsidR="00816E40" w:rsidRDefault="0007579D" w:rsidP="00252C5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="00E748EC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-й км Рублёво-У</w:t>
            </w: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спенского шоссе, дом 1, корпус А</w:t>
            </w:r>
            <w:r w:rsidR="00816E40" w:rsidRPr="004F600A">
              <w:rPr>
                <w:rFonts w:cs="Times New Roman"/>
                <w:sz w:val="24"/>
                <w:szCs w:val="24"/>
              </w:rPr>
              <w:t>,</w:t>
            </w:r>
          </w:p>
          <w:p w:rsidR="00816E40" w:rsidRDefault="0007579D" w:rsidP="00252C53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деревня Раздоры, Одинцовский городской округ,</w:t>
            </w:r>
          </w:p>
          <w:p w:rsidR="0007579D" w:rsidRPr="00972B9E" w:rsidRDefault="0007579D" w:rsidP="00252C53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Московская область, 143082</w:t>
            </w:r>
          </w:p>
        </w:tc>
        <w:tc>
          <w:tcPr>
            <w:tcW w:w="4677" w:type="dxa"/>
            <w:gridSpan w:val="2"/>
            <w:tcBorders>
              <w:bottom w:val="thickThinSmallGap" w:sz="24" w:space="0" w:color="auto"/>
            </w:tcBorders>
          </w:tcPr>
          <w:p w:rsidR="00816E40" w:rsidRPr="006206F6" w:rsidRDefault="00816E40" w:rsidP="00252C53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тел. (498) 602-</w:t>
            </w:r>
            <w:r w:rsidRPr="006206F6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6206F6">
              <w:rPr>
                <w:rFonts w:cs="Times New Roman"/>
                <w:sz w:val="24"/>
                <w:szCs w:val="24"/>
              </w:rPr>
              <w:t>30</w:t>
            </w:r>
          </w:p>
          <w:p w:rsidR="00816E40" w:rsidRPr="000278D4" w:rsidRDefault="00816E40" w:rsidP="00252C53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факс (498) 602-</w:t>
            </w:r>
            <w:r w:rsidRPr="006206F6">
              <w:rPr>
                <w:rFonts w:cs="Times New Roman"/>
                <w:sz w:val="24"/>
                <w:szCs w:val="24"/>
              </w:rPr>
              <w:t>31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6206F6">
              <w:rPr>
                <w:rFonts w:cs="Times New Roman"/>
                <w:sz w:val="24"/>
                <w:szCs w:val="24"/>
              </w:rPr>
              <w:t>1</w:t>
            </w:r>
            <w:r w:rsidRPr="000278D4">
              <w:rPr>
                <w:rFonts w:cs="Times New Roman"/>
                <w:sz w:val="24"/>
                <w:szCs w:val="24"/>
              </w:rPr>
              <w:t>0</w:t>
            </w:r>
          </w:p>
          <w:p w:rsidR="00816E40" w:rsidRPr="006206F6" w:rsidRDefault="00816E40" w:rsidP="00252C53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e</w:t>
            </w:r>
            <w:r w:rsidRPr="006206F6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  <w:lang w:val="en-US"/>
              </w:rPr>
              <w:t>mail</w:t>
            </w:r>
            <w:r w:rsidRPr="006206F6">
              <w:rPr>
                <w:rFonts w:cs="Times New Roman"/>
                <w:sz w:val="24"/>
                <w:szCs w:val="24"/>
              </w:rPr>
              <w:t>: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278D4">
              <w:rPr>
                <w:rFonts w:cs="Times New Roman"/>
                <w:sz w:val="24"/>
                <w:szCs w:val="24"/>
                <w:lang w:val="en-US"/>
              </w:rPr>
              <w:t>minenergomo</w:t>
            </w:r>
            <w:proofErr w:type="spellEnd"/>
            <w:r w:rsidRPr="006206F6">
              <w:rPr>
                <w:rFonts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mosreg</w:t>
            </w:r>
            <w:proofErr w:type="spellEnd"/>
            <w:r w:rsidRPr="006206F6">
              <w:rPr>
                <w:rFonts w:cs="Times New Roman"/>
                <w:sz w:val="24"/>
                <w:szCs w:val="24"/>
              </w:rPr>
              <w:t>.</w:t>
            </w:r>
            <w:proofErr w:type="spellStart"/>
            <w:r w:rsidRPr="000278D4">
              <w:rPr>
                <w:rFonts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E81AD7" w:rsidRPr="00DC543C" w:rsidTr="00241C77">
        <w:trPr>
          <w:cantSplit/>
          <w:trHeight w:hRule="exact" w:val="378"/>
        </w:trPr>
        <w:tc>
          <w:tcPr>
            <w:tcW w:w="5670" w:type="dxa"/>
            <w:gridSpan w:val="2"/>
            <w:vMerge w:val="restart"/>
          </w:tcPr>
          <w:tbl>
            <w:tblPr>
              <w:tblStyle w:val="a3"/>
              <w:tblW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6A0" w:firstRow="1" w:lastRow="0" w:firstColumn="1" w:lastColumn="0" w:noHBand="1" w:noVBand="1"/>
            </w:tblPr>
            <w:tblGrid>
              <w:gridCol w:w="142"/>
              <w:gridCol w:w="425"/>
              <w:gridCol w:w="1276"/>
              <w:gridCol w:w="284"/>
              <w:gridCol w:w="141"/>
              <w:gridCol w:w="426"/>
              <w:gridCol w:w="1559"/>
              <w:gridCol w:w="992"/>
            </w:tblGrid>
            <w:tr w:rsidR="00E81AD7" w:rsidRPr="00696CB5" w:rsidTr="00241C77">
              <w:trPr>
                <w:cantSplit/>
                <w:trHeight w:hRule="exact" w:val="187"/>
              </w:trPr>
              <w:tc>
                <w:tcPr>
                  <w:tcW w:w="2127" w:type="dxa"/>
                  <w:gridSpan w:val="4"/>
                </w:tcPr>
                <w:p w:rsidR="00E81AD7" w:rsidRDefault="002C0200" w:rsidP="00241C77">
                  <w:pPr>
                    <w:rPr>
                      <w:rFonts w:cs="Times New Roman"/>
                      <w:szCs w:val="28"/>
                    </w:rPr>
                  </w:pPr>
                  <w:sdt>
                    <w:sdtPr>
                      <w:rPr>
                        <w:rFonts w:cs="Times New Roman"/>
                        <w:szCs w:val="28"/>
                        <w:lang w:val="en-US"/>
                      </w:rPr>
                      <w:id w:val="-1492022392"/>
                      <w:lock w:val="contentLocked"/>
                      <w:placeholder>
                        <w:docPart w:val="F9F0389B19304427B40BA272DA3C5460"/>
                      </w:placeholder>
                      <w:group/>
                    </w:sdtPr>
                    <w:sdtEndPr>
                      <w:rPr>
                        <w:lang w:val="ru-RU"/>
                      </w:rPr>
                    </w:sdtEndPr>
                    <w:sdtContent>
                      <w:r w:rsidR="00E81AD7" w:rsidRPr="00E71E11">
                        <w:rPr>
                          <w:rFonts w:cs="Times New Roman"/>
                          <w:szCs w:val="28"/>
                          <w:lang w:val="en-US"/>
                        </w:rPr>
                        <w:t>                                              </w:t>
                      </w:r>
                      <w:r w:rsidR="00E81AD7">
                        <w:rPr>
                          <w:rFonts w:cs="Times New Roman"/>
                          <w:szCs w:val="28"/>
                        </w:rPr>
                        <w:t>                  </w:t>
                      </w:r>
                    </w:sdtContent>
                  </w:sdt>
                </w:p>
                <w:p w:rsidR="00E81AD7" w:rsidRPr="00975919" w:rsidRDefault="00E81AD7" w:rsidP="00241C77">
                  <w:pPr>
                    <w:rPr>
                      <w:rFonts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3118" w:type="dxa"/>
                  <w:gridSpan w:val="4"/>
                </w:tcPr>
                <w:sdt>
                  <w:sdtPr>
                    <w:rPr>
                      <w:rFonts w:cs="Times New Roman"/>
                      <w:szCs w:val="28"/>
                      <w:lang w:val="en-US"/>
                    </w:rPr>
                    <w:id w:val="1915273045"/>
                    <w:lock w:val="contentLocked"/>
                    <w:placeholder>
                      <w:docPart w:val="5C14D0640A7C46BDA2895C407F73C838"/>
                    </w:placeholder>
                    <w:group/>
                  </w:sdtPr>
                  <w:sdtEndPr>
                    <w:rPr>
                      <w:lang w:val="ru-RU"/>
                    </w:rPr>
                  </w:sdtEndPr>
                  <w:sdtContent>
                    <w:p w:rsidR="00E81AD7" w:rsidRDefault="00E81AD7" w:rsidP="00241C77">
                      <w:pPr>
                        <w:rPr>
                          <w:rFonts w:cs="Times New Roman"/>
                          <w:szCs w:val="28"/>
                        </w:rPr>
                      </w:pPr>
                      <w:r w:rsidRPr="00E71E11">
                        <w:rPr>
                          <w:rFonts w:cs="Times New Roman"/>
                          <w:szCs w:val="28"/>
                          <w:lang w:val="en-US"/>
                        </w:rPr>
                        <w:t>                                              </w:t>
                      </w:r>
                      <w:r>
                        <w:rPr>
                          <w:rFonts w:cs="Times New Roman"/>
                          <w:szCs w:val="28"/>
                        </w:rPr>
                        <w:t>                  </w:t>
                      </w:r>
                    </w:p>
                  </w:sdtContent>
                </w:sdt>
                <w:p w:rsidR="00E81AD7" w:rsidRPr="00696CB5" w:rsidRDefault="00E81AD7" w:rsidP="00241C77">
                  <w:pPr>
                    <w:jc w:val="right"/>
                    <w:rPr>
                      <w:rFonts w:cs="Times New Roman"/>
                      <w:szCs w:val="28"/>
                      <w:lang w:val="en-US"/>
                    </w:rPr>
                  </w:pPr>
                  <w:r w:rsidRPr="00050101">
                    <w:rPr>
                      <w:rFonts w:cs="Times New Roman"/>
                      <w:sz w:val="24"/>
                      <w:szCs w:val="24"/>
                    </w:rPr>
  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</w:p>
              </w:tc>
            </w:tr>
            <w:tr w:rsidR="00E81AD7" w:rsidRPr="00DC543C" w:rsidTr="00241C77">
              <w:trPr>
                <w:trHeight w:hRule="exact" w:val="340"/>
              </w:trPr>
              <w:tc>
                <w:tcPr>
                  <w:tcW w:w="1843" w:type="dxa"/>
                  <w:gridSpan w:val="3"/>
                </w:tcPr>
                <w:p w:rsidR="00E81AD7" w:rsidRPr="00DD0156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5" w:type="dxa"/>
                  <w:gridSpan w:val="2"/>
                </w:tcPr>
                <w:sdt>
                  <w:sdtPr>
                    <w:rPr>
                      <w:rFonts w:cs="Times New Roman"/>
                      <w:sz w:val="24"/>
                      <w:szCs w:val="24"/>
                    </w:rPr>
                    <w:id w:val="-933127804"/>
                    <w:lock w:val="contentLocked"/>
                    <w:placeholder>
                      <w:docPart w:val="B797568D99904DE8B7FADA577A7749DA"/>
                    </w:placeholder>
                    <w:group/>
                  </w:sdtPr>
                  <w:sdtEndPr/>
                  <w:sdtContent>
                    <w:p w:rsidR="00E81AD7" w:rsidRPr="00C43D12" w:rsidRDefault="00E81AD7" w:rsidP="00241C77">
                      <w:pPr>
                        <w:rPr>
                          <w:rFonts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cs="Times New Roman"/>
                          <w:sz w:val="24"/>
                          <w:szCs w:val="24"/>
                        </w:rPr>
                        <w:t>       </w:t>
                      </w:r>
                    </w:p>
                  </w:sdtContent>
                </w:sdt>
              </w:tc>
              <w:tc>
                <w:tcPr>
                  <w:tcW w:w="2977" w:type="dxa"/>
                  <w:gridSpan w:val="3"/>
                </w:tcPr>
                <w:p w:rsidR="00E81AD7" w:rsidRPr="00DD0156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81AD7" w:rsidRPr="00DC543C" w:rsidTr="00241C77">
              <w:trPr>
                <w:cantSplit/>
                <w:trHeight w:hRule="exact" w:val="377"/>
              </w:trPr>
              <w:tc>
                <w:tcPr>
                  <w:tcW w:w="567" w:type="dxa"/>
                  <w:gridSpan w:val="2"/>
                </w:tcPr>
                <w:p w:rsidR="00E81AD7" w:rsidRPr="00C43D12" w:rsidRDefault="00E81AD7" w:rsidP="00241C77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        </w:t>
                  </w:r>
                </w:p>
              </w:tc>
              <w:tc>
                <w:tcPr>
                  <w:tcW w:w="1701" w:type="dxa"/>
                  <w:gridSpan w:val="3"/>
                  <w:vAlign w:val="bottom"/>
                </w:tcPr>
                <w:p w:rsidR="00E81AD7" w:rsidRPr="004A796C" w:rsidRDefault="00E81AD7" w:rsidP="00241C77">
                  <w:pPr>
                    <w:spacing w:before="20"/>
                    <w:rPr>
                      <w:rFonts w:cs="Times New Roman"/>
                      <w:spacing w:val="-20"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</w:tcPr>
                <w:p w:rsidR="00E81AD7" w:rsidRPr="00497A91" w:rsidRDefault="00E81AD7" w:rsidP="00241C77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gridSpan w:val="2"/>
                  <w:vAlign w:val="bottom"/>
                </w:tcPr>
                <w:p w:rsidR="00E81AD7" w:rsidRPr="0025463B" w:rsidRDefault="00E81AD7" w:rsidP="00241C77">
                  <w:pPr>
                    <w:spacing w:before="20"/>
                    <w:rPr>
                      <w:rFonts w:cs="Times New Roman"/>
                      <w:spacing w:val="-20"/>
                      <w:sz w:val="24"/>
                      <w:szCs w:val="24"/>
                    </w:rPr>
                  </w:pPr>
                </w:p>
              </w:tc>
            </w:tr>
            <w:tr w:rsidR="00E81AD7" w:rsidRPr="00DC543C" w:rsidTr="00241C77">
              <w:trPr>
                <w:trHeight w:val="397"/>
              </w:trPr>
              <w:tc>
                <w:tcPr>
                  <w:tcW w:w="142" w:type="dxa"/>
                  <w:vMerge w:val="restart"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gridSpan w:val="6"/>
                </w:tcPr>
                <w:p w:rsidR="00E81AD7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 w:val="restart"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E81AD7" w:rsidRPr="00DC543C" w:rsidTr="00241C77">
              <w:trPr>
                <w:trHeight w:val="510"/>
              </w:trPr>
              <w:tc>
                <w:tcPr>
                  <w:tcW w:w="142" w:type="dxa"/>
                  <w:vMerge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gridSpan w:val="6"/>
                </w:tcPr>
                <w:p w:rsidR="00E81AD7" w:rsidRPr="00510F5E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</w:tbl>
          <w:p w:rsidR="00E81AD7" w:rsidRPr="00497A91" w:rsidRDefault="00E81AD7" w:rsidP="00241C77">
            <w:pPr>
              <w:spacing w:before="30"/>
              <w:rPr>
                <w:rFonts w:cs="Times New Roman"/>
                <w:szCs w:val="28"/>
              </w:rPr>
            </w:pPr>
          </w:p>
        </w:tc>
        <w:tc>
          <w:tcPr>
            <w:tcW w:w="4536" w:type="dxa"/>
          </w:tcPr>
          <w:sdt>
            <w:sdtPr>
              <w:rPr>
                <w:rFonts w:cs="Times New Roman"/>
                <w:szCs w:val="28"/>
                <w:lang w:val="en-US"/>
              </w:rPr>
              <w:id w:val="1966535063"/>
              <w:lock w:val="contentLocked"/>
              <w:placeholder>
                <w:docPart w:val="B797568D99904DE8B7FADA577A7749DA"/>
              </w:placeholder>
              <w:group/>
            </w:sdtPr>
            <w:sdtEndPr>
              <w:rPr>
                <w:lang w:val="ru-RU"/>
              </w:rPr>
            </w:sdtEndPr>
            <w:sdtContent>
              <w:p w:rsidR="00E81AD7" w:rsidRPr="00E71E11" w:rsidRDefault="00E81AD7" w:rsidP="00241C77">
                <w:pPr>
                  <w:rPr>
                    <w:rFonts w:cs="Times New Roman"/>
                    <w:szCs w:val="28"/>
                  </w:rPr>
                </w:pPr>
                <w:r w:rsidRPr="00E71E11">
                  <w:rPr>
                    <w:rFonts w:cs="Times New Roman"/>
                    <w:szCs w:val="28"/>
                    <w:lang w:val="en-US"/>
                  </w:rPr>
                  <w:t>                                              </w:t>
                </w:r>
                <w:r>
                  <w:rPr>
                    <w:rFonts w:cs="Times New Roman"/>
                    <w:szCs w:val="28"/>
                  </w:rPr>
                  <w:t>                  </w:t>
                </w:r>
              </w:p>
            </w:sdtContent>
          </w:sdt>
        </w:tc>
      </w:tr>
      <w:tr w:rsidR="00E81AD7" w:rsidRPr="00DC543C" w:rsidTr="00657C98">
        <w:trPr>
          <w:trHeight w:val="459"/>
        </w:trPr>
        <w:tc>
          <w:tcPr>
            <w:tcW w:w="5670" w:type="dxa"/>
            <w:gridSpan w:val="2"/>
            <w:vMerge/>
          </w:tcPr>
          <w:p w:rsidR="00E81AD7" w:rsidRPr="00497A91" w:rsidRDefault="00E81AD7" w:rsidP="00F73F12">
            <w:pPr>
              <w:spacing w:line="276" w:lineRule="auto"/>
              <w:ind w:firstLine="851"/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8433A" w:rsidRP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Министерство </w:t>
            </w:r>
            <w:r w:rsidR="0051231B">
              <w:rPr>
                <w:rFonts w:cs="Times New Roman"/>
                <w:szCs w:val="28"/>
              </w:rPr>
              <w:t>здравоохранения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Московской области 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B61078" w:rsidRDefault="00B61078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Министерство </w:t>
            </w:r>
            <w:r w:rsidR="0038433A">
              <w:rPr>
                <w:rFonts w:cs="Times New Roman"/>
                <w:szCs w:val="28"/>
              </w:rPr>
              <w:t>культуры и туризма</w:t>
            </w:r>
          </w:p>
          <w:p w:rsidR="00E81AD7" w:rsidRDefault="00B61078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Московской области 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Министерство социального развития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Московской области 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Министерство образования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Московской области 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Министерство физической культуры и спорта Московской области </w:t>
            </w:r>
          </w:p>
          <w:p w:rsidR="00B61078" w:rsidRDefault="00B61078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F73F12" w:rsidRPr="00C422A7" w:rsidRDefault="00F73F12" w:rsidP="00F73F12">
            <w:pPr>
              <w:spacing w:line="276" w:lineRule="auto"/>
              <w:rPr>
                <w:rFonts w:cs="Times New Roman"/>
                <w:szCs w:val="28"/>
              </w:rPr>
            </w:pPr>
            <w:bookmarkStart w:id="0" w:name="_GoBack"/>
            <w:bookmarkEnd w:id="0"/>
          </w:p>
        </w:tc>
      </w:tr>
    </w:tbl>
    <w:p w:rsidR="00A8560F" w:rsidRDefault="0038433A" w:rsidP="00F73F12">
      <w:pPr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Прошу в срок до 28</w:t>
      </w:r>
      <w:r w:rsidRPr="0038433A">
        <w:rPr>
          <w:rFonts w:cs="Times New Roman"/>
          <w:szCs w:val="28"/>
        </w:rPr>
        <w:t xml:space="preserve">.10.2026 </w:t>
      </w:r>
      <w:r>
        <w:rPr>
          <w:rFonts w:cs="Times New Roman"/>
          <w:szCs w:val="28"/>
        </w:rPr>
        <w:t>направить в адрес Министерства энергетики Московской области информацию по</w:t>
      </w:r>
      <w:r w:rsidRPr="0038433A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находящимся на балансе ведомственным котельным</w:t>
      </w:r>
      <w:r w:rsidRPr="0038433A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>в соответствии с прилагаемой формой</w:t>
      </w:r>
      <w:r w:rsidRPr="0038433A">
        <w:rPr>
          <w:rFonts w:cs="Times New Roman"/>
          <w:szCs w:val="28"/>
        </w:rPr>
        <w:t>.</w:t>
      </w:r>
    </w:p>
    <w:p w:rsidR="00F73F12" w:rsidRPr="000A22D5" w:rsidRDefault="00F73F12" w:rsidP="00F73F12">
      <w:pPr>
        <w:pStyle w:val="af3"/>
        <w:spacing w:after="0"/>
        <w:ind w:firstLine="851"/>
        <w:jc w:val="both"/>
        <w:rPr>
          <w:szCs w:val="28"/>
        </w:rPr>
      </w:pPr>
      <w:r>
        <w:rPr>
          <w:szCs w:val="28"/>
        </w:rPr>
        <w:t xml:space="preserve">Информацию </w:t>
      </w:r>
      <w:r w:rsidRPr="000A22D5">
        <w:rPr>
          <w:szCs w:val="28"/>
        </w:rPr>
        <w:t>необходимо нап</w:t>
      </w:r>
      <w:r>
        <w:rPr>
          <w:szCs w:val="28"/>
        </w:rPr>
        <w:t xml:space="preserve">равить </w:t>
      </w:r>
      <w:r w:rsidRPr="000A22D5">
        <w:rPr>
          <w:szCs w:val="28"/>
        </w:rPr>
        <w:t xml:space="preserve">на электронную почту: </w:t>
      </w:r>
      <w:proofErr w:type="spellStart"/>
      <w:r w:rsidRPr="000A22D5">
        <w:rPr>
          <w:szCs w:val="28"/>
          <w:lang w:val="en-US"/>
        </w:rPr>
        <w:t>MelnikVG</w:t>
      </w:r>
      <w:proofErr w:type="spellEnd"/>
      <w:r w:rsidRPr="000A22D5">
        <w:rPr>
          <w:szCs w:val="28"/>
        </w:rPr>
        <w:t>@</w:t>
      </w:r>
      <w:proofErr w:type="spellStart"/>
      <w:r w:rsidRPr="000A22D5">
        <w:rPr>
          <w:szCs w:val="28"/>
          <w:lang w:val="en-US"/>
        </w:rPr>
        <w:t>mosreg</w:t>
      </w:r>
      <w:proofErr w:type="spellEnd"/>
      <w:r w:rsidRPr="000A22D5">
        <w:rPr>
          <w:szCs w:val="28"/>
        </w:rPr>
        <w:t>.</w:t>
      </w:r>
      <w:proofErr w:type="spellStart"/>
      <w:r w:rsidRPr="000A22D5">
        <w:rPr>
          <w:szCs w:val="28"/>
          <w:lang w:val="en-US"/>
        </w:rPr>
        <w:t>ru</w:t>
      </w:r>
      <w:proofErr w:type="spellEnd"/>
    </w:p>
    <w:p w:rsidR="00F73F12" w:rsidRDefault="00F73F12" w:rsidP="00F73F12">
      <w:pPr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Ответ по МСЭД не требуется</w:t>
      </w:r>
      <w:r w:rsidRPr="00A8560F">
        <w:rPr>
          <w:rFonts w:cs="Times New Roman"/>
          <w:szCs w:val="28"/>
        </w:rPr>
        <w:t>.</w:t>
      </w:r>
    </w:p>
    <w:p w:rsidR="00F45D26" w:rsidRPr="00A8560F" w:rsidRDefault="00F45D26" w:rsidP="00F73F12">
      <w:pPr>
        <w:ind w:firstLine="851"/>
        <w:jc w:val="both"/>
        <w:rPr>
          <w:rFonts w:cs="Times New Roman"/>
          <w:szCs w:val="28"/>
        </w:rPr>
      </w:pPr>
    </w:p>
    <w:p w:rsidR="00575B55" w:rsidRPr="005D0997" w:rsidRDefault="005D0997" w:rsidP="00F73F12">
      <w:pPr>
        <w:ind w:firstLine="851"/>
      </w:pPr>
      <w:r>
        <w:t>Приложение: в электронном виде</w:t>
      </w:r>
      <w:r w:rsidRPr="005D0997">
        <w:t xml:space="preserve"> (</w:t>
      </w:r>
      <w:r>
        <w:t>без создания страниц</w:t>
      </w:r>
      <w:r w:rsidRPr="005D0997">
        <w:t>).</w:t>
      </w:r>
    </w:p>
    <w:p w:rsidR="00575B55" w:rsidRDefault="00575B55" w:rsidP="00F73F12">
      <w:pPr>
        <w:ind w:firstLine="851"/>
        <w:jc w:val="both"/>
        <w:rPr>
          <w:rFonts w:cs="Times New Roman"/>
          <w:szCs w:val="28"/>
        </w:rPr>
      </w:pPr>
    </w:p>
    <w:p w:rsidR="00575B55" w:rsidRPr="00510F5E" w:rsidRDefault="00575B55" w:rsidP="00A8560F">
      <w:pPr>
        <w:jc w:val="both"/>
        <w:rPr>
          <w:rFonts w:cs="Times New Roman"/>
          <w:szCs w:val="28"/>
        </w:rPr>
      </w:pPr>
    </w:p>
    <w:p w:rsidR="00E81AD7" w:rsidRPr="00A8560F" w:rsidRDefault="0038433A" w:rsidP="001235FA">
      <w:r>
        <w:t>Первый з</w:t>
      </w:r>
      <w:r w:rsidR="00972064">
        <w:t xml:space="preserve">аместитель министра </w:t>
      </w:r>
      <w:r w:rsidR="00A8560F">
        <w:t xml:space="preserve">                                      </w:t>
      </w:r>
      <w:r>
        <w:t xml:space="preserve">                       </w:t>
      </w:r>
      <w:r w:rsidR="00972064">
        <w:t xml:space="preserve"> </w:t>
      </w:r>
      <w:r>
        <w:t xml:space="preserve">   </w:t>
      </w:r>
      <w:r w:rsidR="00972064">
        <w:t xml:space="preserve"> </w:t>
      </w:r>
      <w:r w:rsidR="0051231B">
        <w:t xml:space="preserve">  </w:t>
      </w:r>
      <w:r w:rsidR="00A8560F">
        <w:t xml:space="preserve"> </w:t>
      </w:r>
      <w:r>
        <w:t>Р</w:t>
      </w:r>
      <w:r w:rsidR="00A8560F" w:rsidRPr="00A8560F">
        <w:t>.</w:t>
      </w:r>
      <w:r>
        <w:t>Ф</w:t>
      </w:r>
      <w:r w:rsidR="00A8560F" w:rsidRPr="00A8560F">
        <w:t xml:space="preserve">. </w:t>
      </w:r>
      <w:proofErr w:type="spellStart"/>
      <w:r>
        <w:t>Тактаров</w:t>
      </w:r>
      <w:proofErr w:type="spellEnd"/>
    </w:p>
    <w:p w:rsidR="00EF26CD" w:rsidRPr="00355938" w:rsidRDefault="00EF26CD" w:rsidP="00DB2CAC">
      <w:pPr>
        <w:tabs>
          <w:tab w:val="left" w:pos="1755"/>
        </w:tabs>
        <w:rPr>
          <w:sz w:val="16"/>
          <w:szCs w:val="16"/>
        </w:rPr>
      </w:pPr>
    </w:p>
    <w:p w:rsidR="00EF26CD" w:rsidRDefault="00EF26CD" w:rsidP="00DB2CAC">
      <w:pPr>
        <w:tabs>
          <w:tab w:val="left" w:pos="1755"/>
        </w:tabs>
        <w:rPr>
          <w:sz w:val="16"/>
          <w:szCs w:val="16"/>
        </w:rPr>
      </w:pPr>
    </w:p>
    <w:p w:rsidR="00A8560F" w:rsidRDefault="00A8560F" w:rsidP="00DB2CAC">
      <w:pPr>
        <w:tabs>
          <w:tab w:val="left" w:pos="1755"/>
        </w:tabs>
        <w:rPr>
          <w:sz w:val="16"/>
          <w:szCs w:val="16"/>
        </w:rPr>
      </w:pPr>
    </w:p>
    <w:p w:rsidR="00F73F12" w:rsidRDefault="00F73F12" w:rsidP="00DB2CAC">
      <w:pPr>
        <w:tabs>
          <w:tab w:val="left" w:pos="1755"/>
        </w:tabs>
        <w:rPr>
          <w:sz w:val="16"/>
          <w:szCs w:val="16"/>
        </w:rPr>
      </w:pPr>
    </w:p>
    <w:p w:rsidR="00B61078" w:rsidRPr="00355938" w:rsidRDefault="00B61078" w:rsidP="00DB2CAC">
      <w:pPr>
        <w:tabs>
          <w:tab w:val="left" w:pos="1755"/>
        </w:tabs>
        <w:rPr>
          <w:sz w:val="16"/>
          <w:szCs w:val="16"/>
        </w:rPr>
      </w:pPr>
    </w:p>
    <w:p w:rsidR="00EF26CD" w:rsidRPr="00D3477E" w:rsidRDefault="00EF26CD" w:rsidP="00A8560F">
      <w:pPr>
        <w:pStyle w:val="ad"/>
        <w:rPr>
          <w:rFonts w:cs="Times New Roman"/>
          <w:sz w:val="16"/>
          <w:szCs w:val="16"/>
        </w:rPr>
      </w:pPr>
      <w:r w:rsidRPr="00D3477E">
        <w:rPr>
          <w:rFonts w:cs="Times New Roman"/>
          <w:sz w:val="16"/>
          <w:szCs w:val="16"/>
        </w:rPr>
        <w:t>Л.Ю. Маслова</w:t>
      </w:r>
    </w:p>
    <w:p w:rsidR="00EF26CD" w:rsidRPr="00B61078" w:rsidRDefault="00EF26CD" w:rsidP="00B61078">
      <w:pPr>
        <w:pStyle w:val="ad"/>
        <w:rPr>
          <w:rFonts w:cs="Times New Roman"/>
          <w:sz w:val="16"/>
          <w:szCs w:val="16"/>
        </w:rPr>
      </w:pPr>
      <w:r w:rsidRPr="00D3477E">
        <w:rPr>
          <w:rFonts w:cs="Times New Roman"/>
          <w:sz w:val="16"/>
          <w:szCs w:val="16"/>
        </w:rPr>
        <w:t>+7 963 60 88</w:t>
      </w:r>
      <w:r>
        <w:rPr>
          <w:rFonts w:cs="Times New Roman"/>
          <w:sz w:val="16"/>
          <w:szCs w:val="16"/>
        </w:rPr>
        <w:t> </w:t>
      </w:r>
      <w:r w:rsidRPr="00D3477E">
        <w:rPr>
          <w:rFonts w:cs="Times New Roman"/>
          <w:sz w:val="16"/>
          <w:szCs w:val="16"/>
        </w:rPr>
        <w:t>039</w:t>
      </w:r>
    </w:p>
    <w:sectPr w:rsidR="00EF26CD" w:rsidRPr="00B61078" w:rsidSect="00D3477E">
      <w:headerReference w:type="default" r:id="rId10"/>
      <w:pgSz w:w="11906" w:h="16838"/>
      <w:pgMar w:top="1134" w:right="567" w:bottom="820" w:left="99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200" w:rsidRDefault="002C0200" w:rsidP="00750CCF">
      <w:pPr>
        <w:spacing w:line="240" w:lineRule="auto"/>
      </w:pPr>
      <w:r>
        <w:separator/>
      </w:r>
    </w:p>
  </w:endnote>
  <w:endnote w:type="continuationSeparator" w:id="0">
    <w:p w:rsidR="002C0200" w:rsidRDefault="002C0200" w:rsidP="00750C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200" w:rsidRDefault="002C0200" w:rsidP="00750CCF">
      <w:pPr>
        <w:spacing w:line="240" w:lineRule="auto"/>
      </w:pPr>
      <w:r>
        <w:separator/>
      </w:r>
    </w:p>
  </w:footnote>
  <w:footnote w:type="continuationSeparator" w:id="0">
    <w:p w:rsidR="002C0200" w:rsidRDefault="002C0200" w:rsidP="00750C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6386139"/>
      <w:docPartObj>
        <w:docPartGallery w:val="Page Numbers (Top of Page)"/>
        <w:docPartUnique/>
      </w:docPartObj>
    </w:sdtPr>
    <w:sdtEndPr/>
    <w:sdtContent>
      <w:p w:rsidR="002951A6" w:rsidRDefault="002951A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8EC">
          <w:rPr>
            <w:noProof/>
          </w:rPr>
          <w:t>1</w:t>
        </w:r>
        <w:r>
          <w:fldChar w:fldCharType="end"/>
        </w:r>
      </w:p>
    </w:sdtContent>
  </w:sdt>
  <w:p w:rsidR="002951A6" w:rsidRDefault="002951A6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B62570"/>
    <w:multiLevelType w:val="hybridMultilevel"/>
    <w:tmpl w:val="7C36C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94698"/>
    <w:multiLevelType w:val="hybridMultilevel"/>
    <w:tmpl w:val="ED8EE0B2"/>
    <w:lvl w:ilvl="0" w:tplc="4E047B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E605DD"/>
    <w:multiLevelType w:val="hybridMultilevel"/>
    <w:tmpl w:val="2C1A59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9D5"/>
    <w:rsid w:val="00005251"/>
    <w:rsid w:val="000172F8"/>
    <w:rsid w:val="000202F3"/>
    <w:rsid w:val="000278D4"/>
    <w:rsid w:val="00050101"/>
    <w:rsid w:val="00065C34"/>
    <w:rsid w:val="000664A3"/>
    <w:rsid w:val="0007579D"/>
    <w:rsid w:val="00075F3A"/>
    <w:rsid w:val="000802A4"/>
    <w:rsid w:val="00082CE0"/>
    <w:rsid w:val="0008737E"/>
    <w:rsid w:val="000948D2"/>
    <w:rsid w:val="00096CE6"/>
    <w:rsid w:val="000A6D9F"/>
    <w:rsid w:val="000C1881"/>
    <w:rsid w:val="000D352B"/>
    <w:rsid w:val="0011750D"/>
    <w:rsid w:val="001204E4"/>
    <w:rsid w:val="001235FA"/>
    <w:rsid w:val="00147550"/>
    <w:rsid w:val="00170D9A"/>
    <w:rsid w:val="00172B45"/>
    <w:rsid w:val="00190B2E"/>
    <w:rsid w:val="001B0781"/>
    <w:rsid w:val="001B2C5F"/>
    <w:rsid w:val="001B4DB7"/>
    <w:rsid w:val="001B5D7F"/>
    <w:rsid w:val="001C565A"/>
    <w:rsid w:val="001D2A5E"/>
    <w:rsid w:val="001D3186"/>
    <w:rsid w:val="001F4C41"/>
    <w:rsid w:val="002440D1"/>
    <w:rsid w:val="002454F8"/>
    <w:rsid w:val="00252A29"/>
    <w:rsid w:val="00265CCB"/>
    <w:rsid w:val="00293961"/>
    <w:rsid w:val="002951A6"/>
    <w:rsid w:val="002A0DD0"/>
    <w:rsid w:val="002B2DDD"/>
    <w:rsid w:val="002C0200"/>
    <w:rsid w:val="002C1D42"/>
    <w:rsid w:val="002E693C"/>
    <w:rsid w:val="003039D0"/>
    <w:rsid w:val="00327707"/>
    <w:rsid w:val="00330CDF"/>
    <w:rsid w:val="00331A31"/>
    <w:rsid w:val="003321FD"/>
    <w:rsid w:val="00334B86"/>
    <w:rsid w:val="0033737F"/>
    <w:rsid w:val="00352B74"/>
    <w:rsid w:val="00355938"/>
    <w:rsid w:val="003566B6"/>
    <w:rsid w:val="003617A4"/>
    <w:rsid w:val="003766E4"/>
    <w:rsid w:val="0038433A"/>
    <w:rsid w:val="0038790E"/>
    <w:rsid w:val="0039004C"/>
    <w:rsid w:val="00396824"/>
    <w:rsid w:val="003976E7"/>
    <w:rsid w:val="003A5712"/>
    <w:rsid w:val="003A69FA"/>
    <w:rsid w:val="003B72A5"/>
    <w:rsid w:val="003C4CD4"/>
    <w:rsid w:val="003D69D5"/>
    <w:rsid w:val="003E1441"/>
    <w:rsid w:val="003E5E56"/>
    <w:rsid w:val="003E6623"/>
    <w:rsid w:val="003F2D79"/>
    <w:rsid w:val="003F551C"/>
    <w:rsid w:val="00451021"/>
    <w:rsid w:val="004511B7"/>
    <w:rsid w:val="004525E0"/>
    <w:rsid w:val="0045269B"/>
    <w:rsid w:val="00452D0B"/>
    <w:rsid w:val="004A3D55"/>
    <w:rsid w:val="004D52B7"/>
    <w:rsid w:val="004D5C66"/>
    <w:rsid w:val="004E1476"/>
    <w:rsid w:val="004E1B7D"/>
    <w:rsid w:val="004E319A"/>
    <w:rsid w:val="0051231B"/>
    <w:rsid w:val="005173CF"/>
    <w:rsid w:val="0052285A"/>
    <w:rsid w:val="00536950"/>
    <w:rsid w:val="005415A5"/>
    <w:rsid w:val="0055401D"/>
    <w:rsid w:val="00560A71"/>
    <w:rsid w:val="00562837"/>
    <w:rsid w:val="00575B55"/>
    <w:rsid w:val="0058707C"/>
    <w:rsid w:val="00592579"/>
    <w:rsid w:val="00597E37"/>
    <w:rsid w:val="00597F44"/>
    <w:rsid w:val="005A63EA"/>
    <w:rsid w:val="005D0997"/>
    <w:rsid w:val="005D24BB"/>
    <w:rsid w:val="00612EA7"/>
    <w:rsid w:val="00657C98"/>
    <w:rsid w:val="00657CBF"/>
    <w:rsid w:val="00660D24"/>
    <w:rsid w:val="006700BB"/>
    <w:rsid w:val="00684B49"/>
    <w:rsid w:val="00696CB5"/>
    <w:rsid w:val="006A24C9"/>
    <w:rsid w:val="006A48A1"/>
    <w:rsid w:val="006A5448"/>
    <w:rsid w:val="006B4722"/>
    <w:rsid w:val="006C2D56"/>
    <w:rsid w:val="006D3511"/>
    <w:rsid w:val="006E66D6"/>
    <w:rsid w:val="00727666"/>
    <w:rsid w:val="00733460"/>
    <w:rsid w:val="00733718"/>
    <w:rsid w:val="007427E9"/>
    <w:rsid w:val="00750CCF"/>
    <w:rsid w:val="0076730F"/>
    <w:rsid w:val="00797A6F"/>
    <w:rsid w:val="007A1043"/>
    <w:rsid w:val="007D1D0A"/>
    <w:rsid w:val="007E2275"/>
    <w:rsid w:val="007F2EDF"/>
    <w:rsid w:val="00811492"/>
    <w:rsid w:val="00816E40"/>
    <w:rsid w:val="0082311B"/>
    <w:rsid w:val="00823924"/>
    <w:rsid w:val="008264AC"/>
    <w:rsid w:val="00832E1E"/>
    <w:rsid w:val="008425F1"/>
    <w:rsid w:val="00846BBE"/>
    <w:rsid w:val="00847E39"/>
    <w:rsid w:val="008528BE"/>
    <w:rsid w:val="0085317A"/>
    <w:rsid w:val="00866467"/>
    <w:rsid w:val="00886A6B"/>
    <w:rsid w:val="00896250"/>
    <w:rsid w:val="008978DF"/>
    <w:rsid w:val="00897A9A"/>
    <w:rsid w:val="008D2553"/>
    <w:rsid w:val="008D5698"/>
    <w:rsid w:val="00937D50"/>
    <w:rsid w:val="00957B95"/>
    <w:rsid w:val="009657E9"/>
    <w:rsid w:val="009677E7"/>
    <w:rsid w:val="00972064"/>
    <w:rsid w:val="00975919"/>
    <w:rsid w:val="00976D63"/>
    <w:rsid w:val="00976EFE"/>
    <w:rsid w:val="009951DA"/>
    <w:rsid w:val="00995A29"/>
    <w:rsid w:val="00996825"/>
    <w:rsid w:val="009B468C"/>
    <w:rsid w:val="009C567F"/>
    <w:rsid w:val="009F084E"/>
    <w:rsid w:val="009F501D"/>
    <w:rsid w:val="009F5350"/>
    <w:rsid w:val="00A06A12"/>
    <w:rsid w:val="00A2463F"/>
    <w:rsid w:val="00A2535A"/>
    <w:rsid w:val="00A45D7D"/>
    <w:rsid w:val="00A5495D"/>
    <w:rsid w:val="00A56756"/>
    <w:rsid w:val="00A710C1"/>
    <w:rsid w:val="00A758C7"/>
    <w:rsid w:val="00A8560F"/>
    <w:rsid w:val="00A94AC4"/>
    <w:rsid w:val="00A973FC"/>
    <w:rsid w:val="00AB07EE"/>
    <w:rsid w:val="00AC5F2E"/>
    <w:rsid w:val="00AD6291"/>
    <w:rsid w:val="00AE20BB"/>
    <w:rsid w:val="00AF1256"/>
    <w:rsid w:val="00B158D0"/>
    <w:rsid w:val="00B27975"/>
    <w:rsid w:val="00B40206"/>
    <w:rsid w:val="00B55E2F"/>
    <w:rsid w:val="00B61078"/>
    <w:rsid w:val="00BA3184"/>
    <w:rsid w:val="00BB0F40"/>
    <w:rsid w:val="00BC6990"/>
    <w:rsid w:val="00BE0AAC"/>
    <w:rsid w:val="00BE28CB"/>
    <w:rsid w:val="00C061FA"/>
    <w:rsid w:val="00C135E4"/>
    <w:rsid w:val="00C1576C"/>
    <w:rsid w:val="00C32770"/>
    <w:rsid w:val="00C414AF"/>
    <w:rsid w:val="00C4321E"/>
    <w:rsid w:val="00C43D12"/>
    <w:rsid w:val="00C53340"/>
    <w:rsid w:val="00C640B0"/>
    <w:rsid w:val="00C641E1"/>
    <w:rsid w:val="00C7318A"/>
    <w:rsid w:val="00CA6275"/>
    <w:rsid w:val="00CB16BB"/>
    <w:rsid w:val="00CB2ACF"/>
    <w:rsid w:val="00CD0CDD"/>
    <w:rsid w:val="00CD3B63"/>
    <w:rsid w:val="00CD7937"/>
    <w:rsid w:val="00CE7365"/>
    <w:rsid w:val="00D1764F"/>
    <w:rsid w:val="00D23544"/>
    <w:rsid w:val="00D33CA9"/>
    <w:rsid w:val="00D3477E"/>
    <w:rsid w:val="00D410E5"/>
    <w:rsid w:val="00D518D3"/>
    <w:rsid w:val="00D5299E"/>
    <w:rsid w:val="00D577A2"/>
    <w:rsid w:val="00D6103D"/>
    <w:rsid w:val="00D80B0A"/>
    <w:rsid w:val="00D861BA"/>
    <w:rsid w:val="00D93D22"/>
    <w:rsid w:val="00DB2CAC"/>
    <w:rsid w:val="00DC543C"/>
    <w:rsid w:val="00DD0156"/>
    <w:rsid w:val="00E2275B"/>
    <w:rsid w:val="00E2646D"/>
    <w:rsid w:val="00E322D9"/>
    <w:rsid w:val="00E71E11"/>
    <w:rsid w:val="00E73FAE"/>
    <w:rsid w:val="00E748EC"/>
    <w:rsid w:val="00E81AD7"/>
    <w:rsid w:val="00E85A97"/>
    <w:rsid w:val="00E97484"/>
    <w:rsid w:val="00E978A9"/>
    <w:rsid w:val="00EC19EA"/>
    <w:rsid w:val="00ED031F"/>
    <w:rsid w:val="00ED12BE"/>
    <w:rsid w:val="00EF26CD"/>
    <w:rsid w:val="00F047F4"/>
    <w:rsid w:val="00F12702"/>
    <w:rsid w:val="00F35C46"/>
    <w:rsid w:val="00F45D26"/>
    <w:rsid w:val="00F463E8"/>
    <w:rsid w:val="00F62F73"/>
    <w:rsid w:val="00F63C1D"/>
    <w:rsid w:val="00F64A98"/>
    <w:rsid w:val="00F73F12"/>
    <w:rsid w:val="00F90F7E"/>
    <w:rsid w:val="00FB17C2"/>
    <w:rsid w:val="00FB2A52"/>
    <w:rsid w:val="00FC314D"/>
    <w:rsid w:val="00FE2E7E"/>
    <w:rsid w:val="00FF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0D730"/>
  <w15:docId w15:val="{C4AE4472-1F95-48B1-A49A-B31B8BDC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D6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E73FA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73FAE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73FA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73FA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73FAE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73F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F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50CCF"/>
  </w:style>
  <w:style w:type="paragraph" w:styleId="ad">
    <w:name w:val="footer"/>
    <w:basedOn w:val="a"/>
    <w:link w:val="ae"/>
    <w:uiPriority w:val="99"/>
    <w:unhideWhenUsed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50CCF"/>
  </w:style>
  <w:style w:type="paragraph" w:styleId="af">
    <w:name w:val="List Paragraph"/>
    <w:basedOn w:val="a"/>
    <w:uiPriority w:val="34"/>
    <w:qFormat/>
    <w:rsid w:val="00847E39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050101"/>
    <w:rPr>
      <w:color w:val="808080"/>
    </w:rPr>
  </w:style>
  <w:style w:type="character" w:styleId="af1">
    <w:name w:val="Hyperlink"/>
    <w:basedOn w:val="a0"/>
    <w:uiPriority w:val="99"/>
    <w:unhideWhenUsed/>
    <w:qFormat/>
    <w:rsid w:val="00A45D7D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A45D7D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rsid w:val="00EF26CD"/>
    <w:pPr>
      <w:widowControl w:val="0"/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b/>
      <w:bCs/>
      <w:sz w:val="22"/>
      <w:lang w:eastAsia="ru-RU"/>
    </w:rPr>
  </w:style>
  <w:style w:type="paragraph" w:styleId="af3">
    <w:name w:val="Body Text"/>
    <w:basedOn w:val="a"/>
    <w:link w:val="af4"/>
    <w:uiPriority w:val="99"/>
    <w:unhideWhenUsed/>
    <w:rsid w:val="00972064"/>
    <w:pPr>
      <w:spacing w:after="120"/>
    </w:pPr>
    <w:rPr>
      <w:color w:val="00000A"/>
    </w:rPr>
  </w:style>
  <w:style w:type="character" w:customStyle="1" w:styleId="af4">
    <w:name w:val="Основной текст Знак"/>
    <w:basedOn w:val="a0"/>
    <w:link w:val="af3"/>
    <w:uiPriority w:val="99"/>
    <w:rsid w:val="00972064"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ETyrkina\AppData\Local\Microsoft\Windows\Temporary%20Internet%20Files\Content.Outlook\0E3FCE9M\&#1041;&#1083;&#1072;&#1085;&#1082;%20&#1087;&#1080;&#1089;&#1100;&#1084;&#1072;%20&#1052;&#1080;&#1085;&#1080;&#1089;&#1090;&#1077;&#1088;&#1089;&#1090;&#1074;&#1086;%20&#1101;&#1085;&#1077;&#1088;&#1075;&#1077;&#1090;&#1080;&#1082;&#1080;%20&#1052;&#1054;%20(&#1096;&#1072;&#1073;&#1083;&#1086;&#1085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E9595A3CF61434DBD3BC7E9DC7C50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33DBD2-89D3-494B-AF12-241E1187C27E}"/>
      </w:docPartPr>
      <w:docPartBody>
        <w:p w:rsidR="00395FA4" w:rsidRDefault="00CD551A">
          <w:pPr>
            <w:pStyle w:val="0E9595A3CF61434DBD3BC7E9DC7C5040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32631C317C4D938A744FA8F5732E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FFA98D-DE95-4AA1-86E9-CA811834395F}"/>
      </w:docPartPr>
      <w:docPartBody>
        <w:p w:rsidR="00395FA4" w:rsidRDefault="00CD551A">
          <w:pPr>
            <w:pStyle w:val="3E32631C317C4D938A744FA8F5732EB1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CE7B6EAA734C5ABC231D00B4C1D0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7134A8-DB44-423D-A822-DF6AB3AD0B23}"/>
      </w:docPartPr>
      <w:docPartBody>
        <w:p w:rsidR="00395FA4" w:rsidRDefault="00CD551A">
          <w:pPr>
            <w:pStyle w:val="69CE7B6EAA734C5ABC231D00B4C1D0A5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B15997A9BB341A5A5856ADF1985BE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574D3C-45C6-490D-8F19-F4958CF29FD3}"/>
      </w:docPartPr>
      <w:docPartBody>
        <w:p w:rsidR="00395FA4" w:rsidRDefault="00CD551A">
          <w:pPr>
            <w:pStyle w:val="FB15997A9BB341A5A5856ADF1985BE26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9F0389B19304427B40BA272DA3C54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58740F-63ED-4578-AB35-C9E0F05C6CB2}"/>
      </w:docPartPr>
      <w:docPartBody>
        <w:p w:rsidR="00395FA4" w:rsidRDefault="00CD551A">
          <w:pPr>
            <w:pStyle w:val="F9F0389B19304427B40BA272DA3C5460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14D0640A7C46BDA2895C407F73C8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80A9B7-AAD1-40AE-A749-35F0BDB8B060}"/>
      </w:docPartPr>
      <w:docPartBody>
        <w:p w:rsidR="00395FA4" w:rsidRDefault="00CD551A">
          <w:pPr>
            <w:pStyle w:val="5C14D0640A7C46BDA2895C407F73C838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B797568D99904DE8B7FADA577A7749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954DEE-0495-46F5-AB02-F52480D7FB6C}"/>
      </w:docPartPr>
      <w:docPartBody>
        <w:p w:rsidR="00395FA4" w:rsidRDefault="00CD551A">
          <w:pPr>
            <w:pStyle w:val="B797568D99904DE8B7FADA577A7749DA"/>
          </w:pPr>
          <w:r w:rsidRPr="00FB331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551A"/>
    <w:rsid w:val="002A763F"/>
    <w:rsid w:val="00393E2C"/>
    <w:rsid w:val="00395FA4"/>
    <w:rsid w:val="004C5EA4"/>
    <w:rsid w:val="005A1FE7"/>
    <w:rsid w:val="005A3997"/>
    <w:rsid w:val="00692315"/>
    <w:rsid w:val="006A3099"/>
    <w:rsid w:val="007910D9"/>
    <w:rsid w:val="008115AF"/>
    <w:rsid w:val="008529B1"/>
    <w:rsid w:val="008D7823"/>
    <w:rsid w:val="008F05A2"/>
    <w:rsid w:val="00997326"/>
    <w:rsid w:val="009E293A"/>
    <w:rsid w:val="00A24C29"/>
    <w:rsid w:val="00A95141"/>
    <w:rsid w:val="00AF4EB5"/>
    <w:rsid w:val="00B725C8"/>
    <w:rsid w:val="00C13AFE"/>
    <w:rsid w:val="00CD551A"/>
    <w:rsid w:val="00D14AB8"/>
    <w:rsid w:val="00DE41B6"/>
    <w:rsid w:val="00EA04AE"/>
    <w:rsid w:val="00EB6E8F"/>
    <w:rsid w:val="00FC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0E9595A3CF61434DBD3BC7E9DC7C5040">
    <w:name w:val="0E9595A3CF61434DBD3BC7E9DC7C5040"/>
  </w:style>
  <w:style w:type="paragraph" w:customStyle="1" w:styleId="3E32631C317C4D938A744FA8F5732EB1">
    <w:name w:val="3E32631C317C4D938A744FA8F5732EB1"/>
  </w:style>
  <w:style w:type="paragraph" w:customStyle="1" w:styleId="69CE7B6EAA734C5ABC231D00B4C1D0A5">
    <w:name w:val="69CE7B6EAA734C5ABC231D00B4C1D0A5"/>
  </w:style>
  <w:style w:type="paragraph" w:customStyle="1" w:styleId="FB15997A9BB341A5A5856ADF1985BE26">
    <w:name w:val="FB15997A9BB341A5A5856ADF1985BE26"/>
  </w:style>
  <w:style w:type="paragraph" w:customStyle="1" w:styleId="F9F0389B19304427B40BA272DA3C5460">
    <w:name w:val="F9F0389B19304427B40BA272DA3C5460"/>
  </w:style>
  <w:style w:type="paragraph" w:customStyle="1" w:styleId="5C14D0640A7C46BDA2895C407F73C838">
    <w:name w:val="5C14D0640A7C46BDA2895C407F73C838"/>
  </w:style>
  <w:style w:type="paragraph" w:customStyle="1" w:styleId="B797568D99904DE8B7FADA577A7749DA">
    <w:name w:val="B797568D99904DE8B7FADA577A7749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FDE7B-D226-1546-94B8-1A9966376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C:\Users\ETyrkina\AppData\Local\Microsoft\Windows\Temporary Internet Files\Content.Outlook\0E3FCE9M\Бланк письма Министерство энергетики МО (шаблон).dotx</Template>
  <TotalTime>19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Тыркина</dc:creator>
  <cp:lastModifiedBy>Microsoft Office User</cp:lastModifiedBy>
  <cp:revision>9</cp:revision>
  <cp:lastPrinted>2014-10-30T08:12:00Z</cp:lastPrinted>
  <dcterms:created xsi:type="dcterms:W3CDTF">2026-02-09T08:18:00Z</dcterms:created>
  <dcterms:modified xsi:type="dcterms:W3CDTF">2026-08-25T09:01:00Z</dcterms:modified>
</cp:coreProperties>
</file>