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A0" w:firstRow="1" w:lastRow="0" w:firstColumn="1" w:lastColumn="0" w:noHBand="1" w:noVBand="1"/>
      </w:tblPr>
      <w:tblGrid>
        <w:gridCol w:w="5529"/>
        <w:gridCol w:w="141"/>
        <w:gridCol w:w="4536"/>
      </w:tblGrid>
      <w:tr w:rsidR="00866467" w:rsidRPr="00265CCB" w:rsidTr="00BB0F40">
        <w:trPr>
          <w:trHeight w:hRule="exact" w:val="626"/>
        </w:trPr>
        <w:tc>
          <w:tcPr>
            <w:tcW w:w="10206" w:type="dxa"/>
            <w:gridSpan w:val="3"/>
          </w:tcPr>
          <w:p w:rsidR="000D352B" w:rsidRPr="009F5350" w:rsidRDefault="00657AA1" w:rsidP="00A2535A">
            <w:pPr>
              <w:rPr>
                <w:lang w:val="en-US"/>
              </w:rPr>
            </w:pPr>
            <w:sdt>
              <w:sdtPr>
                <w:rPr>
                  <w:rFonts w:cs="Times New Roman"/>
                  <w:sz w:val="24"/>
                  <w:szCs w:val="24"/>
                </w:rPr>
                <w:id w:val="-374854701"/>
                <w:lock w:val="contentLocked"/>
                <w:placeholder>
                  <w:docPart w:val="0E9595A3CF61434DBD3BC7E9DC7C5040"/>
                </w:placeholder>
                <w:group/>
              </w:sdtPr>
              <w:sdtEndPr/>
              <w:sdtContent>
                <w:r w:rsidR="00A2535A" w:rsidRPr="00050101">
                  <w:rPr>
                    <w:rFonts w:cs="Times New Roman"/>
                    <w:sz w:val="24"/>
                    <w:szCs w:val="24"/>
                  </w:rPr>
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</w:r>
              </w:sdtContent>
            </w:sdt>
            <w:r w:rsidR="00A2535A">
              <w:rPr>
                <w:noProof/>
                <w:lang w:eastAsia="ru-RU"/>
              </w:rPr>
              <w:t xml:space="preserve"> </w:t>
            </w:r>
            <w:sdt>
              <w:sdtPr>
                <w:rPr>
                  <w:rFonts w:cs="Times New Roman"/>
                  <w:sz w:val="24"/>
                  <w:szCs w:val="24"/>
                </w:rPr>
                <w:id w:val="388922516"/>
                <w:lock w:val="contentLocked"/>
                <w:placeholder>
                  <w:docPart w:val="3E32631C317C4D938A744FA8F5732EB1"/>
                </w:placeholder>
                <w:group/>
              </w:sdtPr>
              <w:sdtEndPr/>
              <w:sdtContent>
                <w:r w:rsidR="00A2535A" w:rsidRPr="00050101">
                  <w:rPr>
                    <w:rFonts w:cs="Times New Roman"/>
                    <w:sz w:val="24"/>
                    <w:szCs w:val="24"/>
                  </w:rPr>
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</w:r>
              </w:sdtContent>
            </w:sdt>
            <w:r w:rsidR="00A2535A">
              <w:rPr>
                <w:noProof/>
                <w:lang w:eastAsia="ru-RU"/>
              </w:rPr>
              <w:t xml:space="preserve">  </w:t>
            </w:r>
            <w:sdt>
              <w:sdtPr>
                <w:rPr>
                  <w:rFonts w:cs="Times New Roman"/>
                  <w:sz w:val="24"/>
                  <w:szCs w:val="24"/>
                </w:rPr>
                <w:id w:val="-1543283037"/>
                <w:lock w:val="contentLocked"/>
                <w:placeholder>
                  <w:docPart w:val="69CE7B6EAA734C5ABC231D00B4C1D0A5"/>
                </w:placeholder>
                <w:group/>
              </w:sdtPr>
              <w:sdtEndPr/>
              <w:sdtContent>
                <w:r w:rsidR="00A2535A" w:rsidRPr="00050101">
                  <w:rPr>
                    <w:rFonts w:cs="Times New Roman"/>
                    <w:sz w:val="24"/>
                    <w:szCs w:val="24"/>
                  </w:rPr>
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</w:r>
              </w:sdtContent>
            </w:sdt>
            <w:r w:rsidR="00A2535A">
              <w:rPr>
                <w:noProof/>
                <w:lang w:eastAsia="ru-RU"/>
              </w:rPr>
              <w:t xml:space="preserve"> </w:t>
            </w:r>
            <w:sdt>
              <w:sdtPr>
                <w:rPr>
                  <w:rFonts w:cs="Times New Roman"/>
                  <w:sz w:val="24"/>
                  <w:szCs w:val="24"/>
                </w:rPr>
                <w:id w:val="1230569002"/>
                <w:lock w:val="contentLocked"/>
                <w:placeholder>
                  <w:docPart w:val="FB15997A9BB341A5A5856ADF1985BE26"/>
                </w:placeholder>
                <w:group/>
              </w:sdtPr>
              <w:sdtEndPr/>
              <w:sdtContent>
                <w:r w:rsidR="00A2535A" w:rsidRPr="00050101">
                  <w:rPr>
                    <w:rFonts w:cs="Times New Roman"/>
                    <w:sz w:val="24"/>
                    <w:szCs w:val="24"/>
                  </w:rPr>
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</w:r>
              </w:sdtContent>
            </w:sdt>
            <w:r w:rsidR="00A2535A">
              <w:rPr>
                <w:noProof/>
                <w:lang w:eastAsia="ru-RU"/>
              </w:rPr>
              <w:t xml:space="preserve"> </w:t>
            </w:r>
            <w:r w:rsidR="0097591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06F9A163" wp14:editId="31B11594">
                      <wp:simplePos x="0" y="0"/>
                      <wp:positionH relativeFrom="column">
                        <wp:posOffset>-643255</wp:posOffset>
                      </wp:positionH>
                      <wp:positionV relativeFrom="paragraph">
                        <wp:posOffset>-782320</wp:posOffset>
                      </wp:positionV>
                      <wp:extent cx="7404100" cy="2671445"/>
                      <wp:effectExtent l="0" t="0" r="6350" b="0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04100" cy="26714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" cap="rnd">
                                <a:noFill/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6AF277" id="Прямоугольник 1" o:spid="_x0000_s1026" style="position:absolute;margin-left:-50.65pt;margin-top:-61.6pt;width:583pt;height:210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" fillcolor="white [3212]" stroked="f" strokeweight=".1pt">
                      <v:stroke dashstyle="1 1" endcap="round"/>
                    </v:rect>
                  </w:pict>
                </mc:Fallback>
              </mc:AlternateContent>
            </w:r>
            <w:r w:rsidR="00265CCB"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71959499" wp14:editId="12729683">
                  <wp:simplePos x="0" y="0"/>
                  <wp:positionH relativeFrom="column">
                    <wp:posOffset>5616575</wp:posOffset>
                  </wp:positionH>
                  <wp:positionV relativeFrom="page">
                    <wp:posOffset>-360045</wp:posOffset>
                  </wp:positionV>
                  <wp:extent cx="936000" cy="414000"/>
                  <wp:effectExtent l="0" t="0" r="0" b="5715"/>
                  <wp:wrapNone/>
                  <wp:docPr id="3" name="Рисунок 3" descr="C:\Users\laukhinAP\Desktop\МСЭД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aukhinAP\Desktop\МСЭД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00" cy="41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5CCB">
              <w:rPr>
                <w:noProof/>
                <w:lang w:eastAsia="ru-RU"/>
              </w:rPr>
              <w:t xml:space="preserve"> </w:t>
            </w:r>
            <w:r w:rsidR="000D352B">
              <w:rPr>
                <w:noProof/>
                <w:lang w:eastAsia="ru-RU"/>
              </w:rPr>
              <w:drawing>
                <wp:anchor distT="0" distB="0" distL="114300" distR="114300" simplePos="0" relativeHeight="251656190" behindDoc="0" locked="0" layoutInCell="1" allowOverlap="1" wp14:anchorId="5104ECD7" wp14:editId="44FED85C">
                  <wp:simplePos x="3591560" y="453390"/>
                  <wp:positionH relativeFrom="margin">
                    <wp:align>center</wp:align>
                  </wp:positionH>
                  <wp:positionV relativeFrom="page">
                    <wp:posOffset>-504190</wp:posOffset>
                  </wp:positionV>
                  <wp:extent cx="648000" cy="792000"/>
                  <wp:effectExtent l="0" t="0" r="0" b="825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978A9" w:rsidRPr="00C53340" w:rsidRDefault="00E978A9" w:rsidP="000D352B">
            <w:pPr>
              <w:jc w:val="center"/>
              <w:rPr>
                <w:rFonts w:ascii="Impact" w:hAnsi="Impact" w:cs="Times New Roman"/>
                <w:outline/>
                <w:color w:val="000000" w:themeColor="text1"/>
                <w:sz w:val="56"/>
                <w:szCs w:val="56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  <w14:textFill>
                  <w14:noFill/>
                </w14:textFill>
              </w:rPr>
            </w:pPr>
          </w:p>
          <w:p w:rsidR="00976D63" w:rsidRPr="001D3186" w:rsidRDefault="00976D63" w:rsidP="00E978A9">
            <w:pPr>
              <w:rPr>
                <w:rFonts w:cs="Times New Roman"/>
                <w:szCs w:val="28"/>
                <w:lang w:val="en-US"/>
              </w:rPr>
            </w:pPr>
          </w:p>
        </w:tc>
      </w:tr>
      <w:tr w:rsidR="00866467" w:rsidRPr="00866467" w:rsidTr="00750CCF">
        <w:trPr>
          <w:trHeight w:hRule="exact" w:val="397"/>
        </w:trPr>
        <w:tc>
          <w:tcPr>
            <w:tcW w:w="10206" w:type="dxa"/>
            <w:gridSpan w:val="3"/>
            <w:vAlign w:val="center"/>
          </w:tcPr>
          <w:p w:rsidR="00976D63" w:rsidRPr="00696CB5" w:rsidRDefault="000278D4" w:rsidP="00A5495D">
            <w:pPr>
              <w:jc w:val="center"/>
              <w:rPr>
                <w:rFonts w:cs="Times New Roman"/>
                <w:b/>
                <w:sz w:val="32"/>
                <w:szCs w:val="32"/>
              </w:rPr>
            </w:pPr>
            <w:r w:rsidRPr="000278D4">
              <w:rPr>
                <w:rFonts w:cs="Times New Roman"/>
                <w:b/>
                <w:sz w:val="32"/>
                <w:szCs w:val="32"/>
              </w:rPr>
              <w:t>МИНИСТ</w:t>
            </w:r>
            <w:r w:rsidR="00F12702">
              <w:rPr>
                <w:rFonts w:cs="Times New Roman"/>
                <w:b/>
                <w:sz w:val="32"/>
                <w:szCs w:val="32"/>
              </w:rPr>
              <w:t>Е</w:t>
            </w:r>
            <w:r w:rsidRPr="000278D4">
              <w:rPr>
                <w:rFonts w:cs="Times New Roman"/>
                <w:b/>
                <w:sz w:val="32"/>
                <w:szCs w:val="32"/>
              </w:rPr>
              <w:t>Р</w:t>
            </w:r>
            <w:r w:rsidR="00F12702">
              <w:rPr>
                <w:rFonts w:cs="Times New Roman"/>
                <w:b/>
                <w:sz w:val="32"/>
                <w:szCs w:val="32"/>
              </w:rPr>
              <w:t>СТВО</w:t>
            </w:r>
            <w:r w:rsidRPr="000278D4">
              <w:rPr>
                <w:rFonts w:cs="Times New Roman"/>
                <w:b/>
                <w:sz w:val="32"/>
                <w:szCs w:val="32"/>
              </w:rPr>
              <w:t xml:space="preserve"> ЭНЕРГЕТИКИ</w:t>
            </w:r>
          </w:p>
        </w:tc>
      </w:tr>
      <w:tr w:rsidR="000172F8" w:rsidRPr="00866467" w:rsidTr="00750CCF">
        <w:trPr>
          <w:trHeight w:hRule="exact" w:val="397"/>
        </w:trPr>
        <w:tc>
          <w:tcPr>
            <w:tcW w:w="10206" w:type="dxa"/>
            <w:gridSpan w:val="3"/>
            <w:vAlign w:val="center"/>
          </w:tcPr>
          <w:p w:rsidR="000172F8" w:rsidRDefault="000278D4" w:rsidP="00A5495D">
            <w:pPr>
              <w:jc w:val="center"/>
              <w:rPr>
                <w:rFonts w:cs="Times New Roman"/>
                <w:b/>
                <w:sz w:val="32"/>
                <w:szCs w:val="32"/>
              </w:rPr>
            </w:pPr>
            <w:r w:rsidRPr="000278D4">
              <w:rPr>
                <w:rFonts w:cs="Times New Roman"/>
                <w:b/>
                <w:sz w:val="32"/>
                <w:szCs w:val="32"/>
              </w:rPr>
              <w:t>МОСКОВСКОЙ ОБЛАСТИ</w:t>
            </w:r>
          </w:p>
        </w:tc>
      </w:tr>
      <w:tr w:rsidR="00E978A9" w:rsidRPr="00866467" w:rsidTr="00D861BA">
        <w:trPr>
          <w:trHeight w:val="335"/>
        </w:trPr>
        <w:tc>
          <w:tcPr>
            <w:tcW w:w="10206" w:type="dxa"/>
            <w:gridSpan w:val="3"/>
            <w:vAlign w:val="center"/>
          </w:tcPr>
          <w:p w:rsidR="00E978A9" w:rsidRPr="00897A9A" w:rsidRDefault="00E978A9" w:rsidP="00D861BA">
            <w:pPr>
              <w:jc w:val="center"/>
              <w:rPr>
                <w:rFonts w:cs="Times New Roman"/>
                <w:b/>
                <w:sz w:val="32"/>
                <w:szCs w:val="32"/>
                <w:lang w:val="en-US"/>
              </w:rPr>
            </w:pPr>
          </w:p>
        </w:tc>
      </w:tr>
      <w:tr w:rsidR="00816E40" w:rsidRPr="000278D4" w:rsidTr="000278D4">
        <w:trPr>
          <w:trHeight w:hRule="exact" w:val="886"/>
        </w:trPr>
        <w:tc>
          <w:tcPr>
            <w:tcW w:w="5529" w:type="dxa"/>
            <w:tcBorders>
              <w:bottom w:val="thickThinSmallGap" w:sz="24" w:space="0" w:color="auto"/>
            </w:tcBorders>
          </w:tcPr>
          <w:p w:rsidR="00816E40" w:rsidRDefault="0007579D" w:rsidP="00252C5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1</w:t>
            </w:r>
            <w:r w:rsidR="00E748EC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-й км Рублёво-У</w:t>
            </w:r>
            <w: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спенского шоссе, дом 1, корпус А</w:t>
            </w:r>
            <w:r w:rsidR="00816E40" w:rsidRPr="004F600A">
              <w:rPr>
                <w:rFonts w:cs="Times New Roman"/>
                <w:sz w:val="24"/>
                <w:szCs w:val="24"/>
              </w:rPr>
              <w:t>,</w:t>
            </w:r>
          </w:p>
          <w:p w:rsidR="00816E40" w:rsidRDefault="0007579D" w:rsidP="00252C53">
            <w:pP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деревня Раздоры, Одинцовский городской округ,</w:t>
            </w:r>
          </w:p>
          <w:p w:rsidR="0007579D" w:rsidRPr="00972B9E" w:rsidRDefault="0007579D" w:rsidP="00252C53">
            <w:pP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Московская область, 143082</w:t>
            </w:r>
          </w:p>
        </w:tc>
        <w:tc>
          <w:tcPr>
            <w:tcW w:w="4677" w:type="dxa"/>
            <w:gridSpan w:val="2"/>
            <w:tcBorders>
              <w:bottom w:val="thickThinSmallGap" w:sz="24" w:space="0" w:color="auto"/>
            </w:tcBorders>
          </w:tcPr>
          <w:p w:rsidR="00816E40" w:rsidRPr="006206F6" w:rsidRDefault="00816E40" w:rsidP="00252C53">
            <w:pPr>
              <w:jc w:val="righ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тел. (498) 602-</w:t>
            </w:r>
            <w:r w:rsidRPr="006206F6">
              <w:rPr>
                <w:rFonts w:cs="Times New Roman"/>
                <w:sz w:val="24"/>
                <w:szCs w:val="24"/>
              </w:rPr>
              <w:t>30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6206F6">
              <w:rPr>
                <w:rFonts w:cs="Times New Roman"/>
                <w:sz w:val="24"/>
                <w:szCs w:val="24"/>
              </w:rPr>
              <w:t>30</w:t>
            </w:r>
          </w:p>
          <w:p w:rsidR="00816E40" w:rsidRPr="000278D4" w:rsidRDefault="00816E40" w:rsidP="00252C53">
            <w:pPr>
              <w:jc w:val="righ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факс (498) 602-</w:t>
            </w:r>
            <w:r w:rsidRPr="006206F6">
              <w:rPr>
                <w:rFonts w:cs="Times New Roman"/>
                <w:sz w:val="24"/>
                <w:szCs w:val="24"/>
              </w:rPr>
              <w:t>31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6206F6">
              <w:rPr>
                <w:rFonts w:cs="Times New Roman"/>
                <w:sz w:val="24"/>
                <w:szCs w:val="24"/>
              </w:rPr>
              <w:t>1</w:t>
            </w:r>
            <w:r w:rsidRPr="000278D4">
              <w:rPr>
                <w:rFonts w:cs="Times New Roman"/>
                <w:sz w:val="24"/>
                <w:szCs w:val="24"/>
              </w:rPr>
              <w:t>0</w:t>
            </w:r>
          </w:p>
          <w:p w:rsidR="00816E40" w:rsidRPr="006206F6" w:rsidRDefault="00816E40" w:rsidP="00252C53">
            <w:pPr>
              <w:jc w:val="righ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e</w:t>
            </w:r>
            <w:r w:rsidRPr="006206F6">
              <w:rPr>
                <w:rFonts w:cs="Times New Roman"/>
                <w:sz w:val="24"/>
                <w:szCs w:val="24"/>
              </w:rPr>
              <w:t>-</w:t>
            </w:r>
            <w:r>
              <w:rPr>
                <w:rFonts w:cs="Times New Roman"/>
                <w:sz w:val="24"/>
                <w:szCs w:val="24"/>
                <w:lang w:val="en-US"/>
              </w:rPr>
              <w:t>mail</w:t>
            </w:r>
            <w:r w:rsidRPr="006206F6">
              <w:rPr>
                <w:rFonts w:cs="Times New Roman"/>
                <w:sz w:val="24"/>
                <w:szCs w:val="24"/>
              </w:rPr>
              <w:t>: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278D4">
              <w:rPr>
                <w:rFonts w:cs="Times New Roman"/>
                <w:sz w:val="24"/>
                <w:szCs w:val="24"/>
                <w:lang w:val="en-US"/>
              </w:rPr>
              <w:t>minenergomo</w:t>
            </w:r>
            <w:proofErr w:type="spellEnd"/>
            <w:r w:rsidRPr="006206F6">
              <w:rPr>
                <w:rFonts w:cs="Times New Roman"/>
                <w:sz w:val="24"/>
                <w:szCs w:val="24"/>
              </w:rPr>
              <w:t>@</w:t>
            </w:r>
            <w:proofErr w:type="spellStart"/>
            <w:r>
              <w:rPr>
                <w:rFonts w:cs="Times New Roman"/>
                <w:sz w:val="24"/>
                <w:szCs w:val="24"/>
                <w:lang w:val="en-US"/>
              </w:rPr>
              <w:t>mosreg</w:t>
            </w:r>
            <w:proofErr w:type="spellEnd"/>
            <w:r w:rsidRPr="006206F6">
              <w:rPr>
                <w:rFonts w:cs="Times New Roman"/>
                <w:sz w:val="24"/>
                <w:szCs w:val="24"/>
              </w:rPr>
              <w:t>.</w:t>
            </w:r>
            <w:proofErr w:type="spellStart"/>
            <w:r w:rsidRPr="000278D4">
              <w:rPr>
                <w:rFonts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E81AD7" w:rsidRPr="00DC543C" w:rsidTr="00241C77">
        <w:trPr>
          <w:cantSplit/>
          <w:trHeight w:hRule="exact" w:val="378"/>
        </w:trPr>
        <w:tc>
          <w:tcPr>
            <w:tcW w:w="5670" w:type="dxa"/>
            <w:gridSpan w:val="2"/>
            <w:vMerge w:val="restart"/>
          </w:tcPr>
          <w:tbl>
            <w:tblPr>
              <w:tblStyle w:val="a3"/>
              <w:tblW w:w="524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6A0" w:firstRow="1" w:lastRow="0" w:firstColumn="1" w:lastColumn="0" w:noHBand="1" w:noVBand="1"/>
            </w:tblPr>
            <w:tblGrid>
              <w:gridCol w:w="142"/>
              <w:gridCol w:w="425"/>
              <w:gridCol w:w="1276"/>
              <w:gridCol w:w="284"/>
              <w:gridCol w:w="141"/>
              <w:gridCol w:w="426"/>
              <w:gridCol w:w="1559"/>
              <w:gridCol w:w="992"/>
            </w:tblGrid>
            <w:tr w:rsidR="00E81AD7" w:rsidRPr="00696CB5" w:rsidTr="00241C77">
              <w:trPr>
                <w:cantSplit/>
                <w:trHeight w:hRule="exact" w:val="187"/>
              </w:trPr>
              <w:tc>
                <w:tcPr>
                  <w:tcW w:w="2127" w:type="dxa"/>
                  <w:gridSpan w:val="4"/>
                </w:tcPr>
                <w:p w:rsidR="00E81AD7" w:rsidRDefault="00657AA1" w:rsidP="00241C77">
                  <w:pPr>
                    <w:rPr>
                      <w:rFonts w:cs="Times New Roman"/>
                      <w:szCs w:val="28"/>
                    </w:rPr>
                  </w:pPr>
                  <w:sdt>
                    <w:sdtPr>
                      <w:rPr>
                        <w:rFonts w:cs="Times New Roman"/>
                        <w:szCs w:val="28"/>
                        <w:lang w:val="en-US"/>
                      </w:rPr>
                      <w:id w:val="-1492022392"/>
                      <w:lock w:val="contentLocked"/>
                      <w:placeholder>
                        <w:docPart w:val="F9F0389B19304427B40BA272DA3C5460"/>
                      </w:placeholder>
                      <w:group/>
                    </w:sdtPr>
                    <w:sdtEndPr>
                      <w:rPr>
                        <w:lang w:val="ru-RU"/>
                      </w:rPr>
                    </w:sdtEndPr>
                    <w:sdtContent>
                      <w:r w:rsidR="00E81AD7" w:rsidRPr="00E71E11">
                        <w:rPr>
                          <w:rFonts w:cs="Times New Roman"/>
                          <w:szCs w:val="28"/>
                          <w:lang w:val="en-US"/>
                        </w:rPr>
                        <w:t>                                              </w:t>
                      </w:r>
                      <w:r w:rsidR="00E81AD7">
                        <w:rPr>
                          <w:rFonts w:cs="Times New Roman"/>
                          <w:szCs w:val="28"/>
                        </w:rPr>
                        <w:t>                  </w:t>
                      </w:r>
                    </w:sdtContent>
                  </w:sdt>
                </w:p>
                <w:p w:rsidR="00E81AD7" w:rsidRPr="00975919" w:rsidRDefault="00E81AD7" w:rsidP="00241C77">
                  <w:pPr>
                    <w:rPr>
                      <w:rFonts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3118" w:type="dxa"/>
                  <w:gridSpan w:val="4"/>
                </w:tcPr>
                <w:sdt>
                  <w:sdtPr>
                    <w:rPr>
                      <w:rFonts w:cs="Times New Roman"/>
                      <w:szCs w:val="28"/>
                      <w:lang w:val="en-US"/>
                    </w:rPr>
                    <w:id w:val="1915273045"/>
                    <w:lock w:val="contentLocked"/>
                    <w:placeholder>
                      <w:docPart w:val="5C14D0640A7C46BDA2895C407F73C838"/>
                    </w:placeholder>
                    <w:group/>
                  </w:sdtPr>
                  <w:sdtEndPr>
                    <w:rPr>
                      <w:lang w:val="ru-RU"/>
                    </w:rPr>
                  </w:sdtEndPr>
                  <w:sdtContent>
                    <w:p w:rsidR="00E81AD7" w:rsidRDefault="00E81AD7" w:rsidP="00241C77">
                      <w:pPr>
                        <w:rPr>
                          <w:rFonts w:cs="Times New Roman"/>
                          <w:szCs w:val="28"/>
                        </w:rPr>
                      </w:pPr>
                      <w:r w:rsidRPr="00E71E11">
                        <w:rPr>
                          <w:rFonts w:cs="Times New Roman"/>
                          <w:szCs w:val="28"/>
                          <w:lang w:val="en-US"/>
                        </w:rPr>
                        <w:t>                                              </w:t>
                      </w:r>
                      <w:r>
                        <w:rPr>
                          <w:rFonts w:cs="Times New Roman"/>
                          <w:szCs w:val="28"/>
                        </w:rPr>
                        <w:t>                  </w:t>
                      </w:r>
                    </w:p>
                  </w:sdtContent>
                </w:sdt>
                <w:p w:rsidR="00E81AD7" w:rsidRPr="00696CB5" w:rsidRDefault="00E81AD7" w:rsidP="00241C77">
                  <w:pPr>
                    <w:jc w:val="right"/>
                    <w:rPr>
                      <w:rFonts w:cs="Times New Roman"/>
                      <w:szCs w:val="28"/>
                      <w:lang w:val="en-US"/>
                    </w:rPr>
                  </w:pPr>
                  <w:r w:rsidRPr="00050101">
                    <w:rPr>
                      <w:rFonts w:cs="Times New Roman"/>
                      <w:sz w:val="24"/>
                      <w:szCs w:val="24"/>
                    </w:rPr>
  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</w:p>
              </w:tc>
            </w:tr>
            <w:tr w:rsidR="00E81AD7" w:rsidRPr="00DC543C" w:rsidTr="00241C77">
              <w:trPr>
                <w:trHeight w:hRule="exact" w:val="340"/>
              </w:trPr>
              <w:tc>
                <w:tcPr>
                  <w:tcW w:w="1843" w:type="dxa"/>
                  <w:gridSpan w:val="3"/>
                </w:tcPr>
                <w:p w:rsidR="00E81AD7" w:rsidRPr="00DD0156" w:rsidRDefault="00E81AD7" w:rsidP="00241C77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25" w:type="dxa"/>
                  <w:gridSpan w:val="2"/>
                </w:tcPr>
                <w:sdt>
                  <w:sdtPr>
                    <w:rPr>
                      <w:rFonts w:cs="Times New Roman"/>
                      <w:sz w:val="24"/>
                      <w:szCs w:val="24"/>
                    </w:rPr>
                    <w:id w:val="-933127804"/>
                    <w:lock w:val="contentLocked"/>
                    <w:placeholder>
                      <w:docPart w:val="B797568D99904DE8B7FADA577A7749DA"/>
                    </w:placeholder>
                    <w:group/>
                  </w:sdtPr>
                  <w:sdtEndPr/>
                  <w:sdtContent>
                    <w:p w:rsidR="00E81AD7" w:rsidRPr="00C43D12" w:rsidRDefault="00E81AD7" w:rsidP="00241C77">
                      <w:pPr>
                        <w:rPr>
                          <w:rFonts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cs="Times New Roman"/>
                          <w:sz w:val="24"/>
                          <w:szCs w:val="24"/>
                        </w:rPr>
                        <w:t>       </w:t>
                      </w:r>
                    </w:p>
                  </w:sdtContent>
                </w:sdt>
              </w:tc>
              <w:tc>
                <w:tcPr>
                  <w:tcW w:w="2977" w:type="dxa"/>
                  <w:gridSpan w:val="3"/>
                </w:tcPr>
                <w:p w:rsidR="00E81AD7" w:rsidRPr="00DD0156" w:rsidRDefault="00E81AD7" w:rsidP="00241C77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81AD7" w:rsidRPr="00DC543C" w:rsidTr="00241C77">
              <w:trPr>
                <w:cantSplit/>
                <w:trHeight w:hRule="exact" w:val="377"/>
              </w:trPr>
              <w:tc>
                <w:tcPr>
                  <w:tcW w:w="567" w:type="dxa"/>
                  <w:gridSpan w:val="2"/>
                </w:tcPr>
                <w:p w:rsidR="00E81AD7" w:rsidRPr="00C43D12" w:rsidRDefault="00E81AD7" w:rsidP="00241C77">
                  <w:pPr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>         </w:t>
                  </w:r>
                </w:p>
              </w:tc>
              <w:tc>
                <w:tcPr>
                  <w:tcW w:w="1701" w:type="dxa"/>
                  <w:gridSpan w:val="3"/>
                  <w:vAlign w:val="bottom"/>
                </w:tcPr>
                <w:p w:rsidR="00E81AD7" w:rsidRPr="004A796C" w:rsidRDefault="00E81AD7" w:rsidP="00241C77">
                  <w:pPr>
                    <w:spacing w:before="20"/>
                    <w:rPr>
                      <w:rFonts w:cs="Times New Roman"/>
                      <w:spacing w:val="-20"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</w:tcPr>
                <w:p w:rsidR="00E81AD7" w:rsidRPr="00497A91" w:rsidRDefault="00E81AD7" w:rsidP="00241C77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gridSpan w:val="2"/>
                  <w:vAlign w:val="bottom"/>
                </w:tcPr>
                <w:p w:rsidR="00E81AD7" w:rsidRPr="0025463B" w:rsidRDefault="00E81AD7" w:rsidP="00241C77">
                  <w:pPr>
                    <w:spacing w:before="20"/>
                    <w:rPr>
                      <w:rFonts w:cs="Times New Roman"/>
                      <w:spacing w:val="-20"/>
                      <w:sz w:val="24"/>
                      <w:szCs w:val="24"/>
                    </w:rPr>
                  </w:pPr>
                </w:p>
              </w:tc>
            </w:tr>
            <w:tr w:rsidR="00E81AD7" w:rsidRPr="00DC543C" w:rsidTr="00241C77">
              <w:trPr>
                <w:trHeight w:val="397"/>
              </w:trPr>
              <w:tc>
                <w:tcPr>
                  <w:tcW w:w="142" w:type="dxa"/>
                  <w:vMerge w:val="restart"/>
                </w:tcPr>
                <w:p w:rsidR="00E81AD7" w:rsidRDefault="00E81AD7" w:rsidP="00241C77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  <w:gridSpan w:val="6"/>
                </w:tcPr>
                <w:p w:rsidR="00E81AD7" w:rsidRDefault="00E81AD7" w:rsidP="00241C77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vMerge w:val="restart"/>
                </w:tcPr>
                <w:p w:rsidR="00E81AD7" w:rsidRDefault="00E81AD7" w:rsidP="00241C77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E81AD7" w:rsidRPr="00DC543C" w:rsidTr="00241C77">
              <w:trPr>
                <w:trHeight w:val="510"/>
              </w:trPr>
              <w:tc>
                <w:tcPr>
                  <w:tcW w:w="142" w:type="dxa"/>
                  <w:vMerge/>
                </w:tcPr>
                <w:p w:rsidR="00E81AD7" w:rsidRDefault="00E81AD7" w:rsidP="00241C77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  <w:gridSpan w:val="6"/>
                </w:tcPr>
                <w:p w:rsidR="00E81AD7" w:rsidRPr="00510F5E" w:rsidRDefault="00E81AD7" w:rsidP="00241C77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vMerge/>
                </w:tcPr>
                <w:p w:rsidR="00E81AD7" w:rsidRDefault="00E81AD7" w:rsidP="00241C77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</w:tbl>
          <w:p w:rsidR="00E81AD7" w:rsidRPr="00497A91" w:rsidRDefault="00E81AD7" w:rsidP="00241C77">
            <w:pPr>
              <w:spacing w:before="30"/>
              <w:rPr>
                <w:rFonts w:cs="Times New Roman"/>
                <w:szCs w:val="28"/>
              </w:rPr>
            </w:pPr>
          </w:p>
        </w:tc>
        <w:tc>
          <w:tcPr>
            <w:tcW w:w="4536" w:type="dxa"/>
          </w:tcPr>
          <w:sdt>
            <w:sdtPr>
              <w:rPr>
                <w:rFonts w:cs="Times New Roman"/>
                <w:szCs w:val="28"/>
                <w:lang w:val="en-US"/>
              </w:rPr>
              <w:id w:val="1966535063"/>
              <w:lock w:val="contentLocked"/>
              <w:placeholder>
                <w:docPart w:val="B797568D99904DE8B7FADA577A7749DA"/>
              </w:placeholder>
              <w:group/>
            </w:sdtPr>
            <w:sdtEndPr>
              <w:rPr>
                <w:lang w:val="ru-RU"/>
              </w:rPr>
            </w:sdtEndPr>
            <w:sdtContent>
              <w:p w:rsidR="00E81AD7" w:rsidRPr="00E71E11" w:rsidRDefault="00E81AD7" w:rsidP="00241C77">
                <w:pPr>
                  <w:rPr>
                    <w:rFonts w:cs="Times New Roman"/>
                    <w:szCs w:val="28"/>
                  </w:rPr>
                </w:pPr>
                <w:r w:rsidRPr="00E71E11">
                  <w:rPr>
                    <w:rFonts w:cs="Times New Roman"/>
                    <w:szCs w:val="28"/>
                    <w:lang w:val="en-US"/>
                  </w:rPr>
                  <w:t>                                              </w:t>
                </w:r>
                <w:r>
                  <w:rPr>
                    <w:rFonts w:cs="Times New Roman"/>
                    <w:szCs w:val="28"/>
                  </w:rPr>
                  <w:t>                  </w:t>
                </w:r>
              </w:p>
            </w:sdtContent>
          </w:sdt>
        </w:tc>
      </w:tr>
      <w:tr w:rsidR="00E81AD7" w:rsidRPr="00DC543C" w:rsidTr="00657C98">
        <w:trPr>
          <w:trHeight w:val="459"/>
        </w:trPr>
        <w:tc>
          <w:tcPr>
            <w:tcW w:w="5670" w:type="dxa"/>
            <w:gridSpan w:val="2"/>
            <w:vMerge/>
          </w:tcPr>
          <w:p w:rsidR="00E81AD7" w:rsidRPr="00497A91" w:rsidRDefault="00E81AD7" w:rsidP="00F73F12">
            <w:pPr>
              <w:spacing w:line="276" w:lineRule="auto"/>
              <w:ind w:firstLine="851"/>
              <w:jc w:val="righ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8433A" w:rsidRP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Министерство </w:t>
            </w:r>
            <w:r w:rsidR="0051231B">
              <w:rPr>
                <w:rFonts w:cs="Times New Roman"/>
                <w:szCs w:val="28"/>
              </w:rPr>
              <w:t>здравоохранения</w:t>
            </w: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Московской области </w:t>
            </w: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</w:p>
          <w:p w:rsidR="00B61078" w:rsidRDefault="00B61078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Министерство </w:t>
            </w:r>
            <w:r w:rsidR="0038433A">
              <w:rPr>
                <w:rFonts w:cs="Times New Roman"/>
                <w:szCs w:val="28"/>
              </w:rPr>
              <w:t>культуры и туризма</w:t>
            </w:r>
          </w:p>
          <w:p w:rsidR="00E81AD7" w:rsidRDefault="00B61078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Московской области </w:t>
            </w: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Министерство социального развития</w:t>
            </w: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Московской области </w:t>
            </w: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Министерство образования</w:t>
            </w: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Московской области </w:t>
            </w: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</w:p>
          <w:p w:rsidR="0038433A" w:rsidRDefault="0038433A" w:rsidP="00F73F12">
            <w:pPr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Министерство физической культуры и спорта Московской области </w:t>
            </w:r>
          </w:p>
          <w:p w:rsidR="00B61078" w:rsidRDefault="00B61078" w:rsidP="00F73F12">
            <w:pPr>
              <w:spacing w:line="276" w:lineRule="auto"/>
              <w:rPr>
                <w:rFonts w:cs="Times New Roman"/>
                <w:szCs w:val="28"/>
              </w:rPr>
            </w:pPr>
          </w:p>
          <w:p w:rsidR="00F73F12" w:rsidRPr="00C422A7" w:rsidRDefault="00F73F12" w:rsidP="00F73F12">
            <w:pPr>
              <w:spacing w:line="276" w:lineRule="auto"/>
              <w:rPr>
                <w:rFonts w:cs="Times New Roman"/>
                <w:szCs w:val="28"/>
              </w:rPr>
            </w:pPr>
          </w:p>
        </w:tc>
      </w:tr>
    </w:tbl>
    <w:p w:rsidR="00A8560F" w:rsidRDefault="00FE2DD5" w:rsidP="00FE2DD5">
      <w:pPr>
        <w:spacing w:line="240" w:lineRule="auto"/>
        <w:ind w:firstLine="851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Прошу в срок </w:t>
      </w:r>
      <w:r>
        <w:rPr>
          <w:rFonts w:cs="Times New Roman"/>
          <w:b/>
          <w:szCs w:val="28"/>
        </w:rPr>
        <w:t>до 0</w:t>
      </w:r>
      <w:r w:rsidRPr="00FE2DD5">
        <w:rPr>
          <w:rFonts w:cs="Times New Roman"/>
          <w:b/>
          <w:szCs w:val="28"/>
        </w:rPr>
        <w:t>1.09</w:t>
      </w:r>
      <w:r w:rsidR="0038433A" w:rsidRPr="00FE2DD5">
        <w:rPr>
          <w:rFonts w:cs="Times New Roman"/>
          <w:b/>
          <w:szCs w:val="28"/>
        </w:rPr>
        <w:t>.2026</w:t>
      </w:r>
      <w:r w:rsidR="0038433A" w:rsidRPr="0038433A">
        <w:rPr>
          <w:rFonts w:cs="Times New Roman"/>
          <w:szCs w:val="28"/>
        </w:rPr>
        <w:t xml:space="preserve"> </w:t>
      </w:r>
      <w:r w:rsidR="0038433A">
        <w:rPr>
          <w:rFonts w:cs="Times New Roman"/>
          <w:szCs w:val="28"/>
        </w:rPr>
        <w:t>направить в адрес Министерства энергетики Московской области информацию по</w:t>
      </w:r>
      <w:r w:rsidR="0038433A" w:rsidRPr="0038433A">
        <w:rPr>
          <w:rFonts w:cs="Times New Roman"/>
          <w:szCs w:val="28"/>
        </w:rPr>
        <w:t xml:space="preserve"> </w:t>
      </w:r>
      <w:r w:rsidR="0038433A">
        <w:rPr>
          <w:rFonts w:cs="Times New Roman"/>
          <w:szCs w:val="28"/>
        </w:rPr>
        <w:t>находящимся на балансе ведомственным котельным</w:t>
      </w:r>
      <w:r w:rsidR="0038433A" w:rsidRPr="0038433A">
        <w:rPr>
          <w:rFonts w:cs="Times New Roman"/>
          <w:szCs w:val="28"/>
        </w:rPr>
        <w:t xml:space="preserve">, </w:t>
      </w:r>
      <w:r w:rsidR="0038433A">
        <w:rPr>
          <w:rFonts w:cs="Times New Roman"/>
          <w:szCs w:val="28"/>
        </w:rPr>
        <w:t>в соответствии с прилагаемой формой</w:t>
      </w:r>
      <w:r w:rsidR="0038433A" w:rsidRPr="0038433A">
        <w:rPr>
          <w:rFonts w:cs="Times New Roman"/>
          <w:szCs w:val="28"/>
        </w:rPr>
        <w:t>.</w:t>
      </w:r>
    </w:p>
    <w:p w:rsidR="00FE2DD5" w:rsidRPr="00FE2DD5" w:rsidRDefault="00FE2DD5" w:rsidP="00FE2DD5">
      <w:pPr>
        <w:spacing w:line="240" w:lineRule="auto"/>
        <w:ind w:firstLine="851"/>
        <w:jc w:val="both"/>
        <w:rPr>
          <w:rFonts w:cs="Times New Roman"/>
          <w:szCs w:val="28"/>
          <w:lang w:val="en-US"/>
        </w:rPr>
      </w:pPr>
      <w:r>
        <w:rPr>
          <w:rFonts w:cs="Times New Roman"/>
          <w:szCs w:val="28"/>
        </w:rPr>
        <w:t>Срок, указанный в письме 26Исх-6880/26-01 прошу считать технической ошибкой</w:t>
      </w:r>
      <w:r w:rsidRPr="00FE2DD5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Правильной датой прошу считать 0</w:t>
      </w:r>
      <w:r>
        <w:rPr>
          <w:rFonts w:cs="Times New Roman"/>
          <w:szCs w:val="28"/>
          <w:lang w:val="en-US"/>
        </w:rPr>
        <w:t>1.09.2026.</w:t>
      </w:r>
    </w:p>
    <w:p w:rsidR="00F73F12" w:rsidRPr="000A22D5" w:rsidRDefault="00F73F12" w:rsidP="00FE2DD5">
      <w:pPr>
        <w:pStyle w:val="af3"/>
        <w:spacing w:after="0" w:line="240" w:lineRule="auto"/>
        <w:ind w:firstLine="851"/>
        <w:jc w:val="both"/>
        <w:rPr>
          <w:szCs w:val="28"/>
        </w:rPr>
      </w:pPr>
      <w:r>
        <w:rPr>
          <w:szCs w:val="28"/>
        </w:rPr>
        <w:t xml:space="preserve">Информацию </w:t>
      </w:r>
      <w:r w:rsidRPr="000A22D5">
        <w:rPr>
          <w:szCs w:val="28"/>
        </w:rPr>
        <w:t>необходимо нап</w:t>
      </w:r>
      <w:r>
        <w:rPr>
          <w:szCs w:val="28"/>
        </w:rPr>
        <w:t xml:space="preserve">равить </w:t>
      </w:r>
      <w:r w:rsidRPr="000A22D5">
        <w:rPr>
          <w:szCs w:val="28"/>
        </w:rPr>
        <w:t xml:space="preserve">на электронную почту: </w:t>
      </w:r>
      <w:proofErr w:type="spellStart"/>
      <w:r w:rsidRPr="000A22D5">
        <w:rPr>
          <w:szCs w:val="28"/>
          <w:lang w:val="en-US"/>
        </w:rPr>
        <w:t>MelnikVG</w:t>
      </w:r>
      <w:proofErr w:type="spellEnd"/>
      <w:r w:rsidRPr="000A22D5">
        <w:rPr>
          <w:szCs w:val="28"/>
        </w:rPr>
        <w:t>@</w:t>
      </w:r>
      <w:proofErr w:type="spellStart"/>
      <w:r w:rsidRPr="000A22D5">
        <w:rPr>
          <w:szCs w:val="28"/>
          <w:lang w:val="en-US"/>
        </w:rPr>
        <w:t>mosreg</w:t>
      </w:r>
      <w:proofErr w:type="spellEnd"/>
      <w:r w:rsidRPr="000A22D5">
        <w:rPr>
          <w:szCs w:val="28"/>
        </w:rPr>
        <w:t>.</w:t>
      </w:r>
      <w:proofErr w:type="spellStart"/>
      <w:r w:rsidRPr="000A22D5">
        <w:rPr>
          <w:szCs w:val="28"/>
          <w:lang w:val="en-US"/>
        </w:rPr>
        <w:t>ru</w:t>
      </w:r>
      <w:proofErr w:type="spellEnd"/>
    </w:p>
    <w:p w:rsidR="00F73F12" w:rsidRDefault="00F73F12" w:rsidP="00FE2DD5">
      <w:pPr>
        <w:spacing w:line="240" w:lineRule="auto"/>
        <w:ind w:firstLine="851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Ответ по МСЭД не требуется</w:t>
      </w:r>
      <w:r w:rsidRPr="00A8560F">
        <w:rPr>
          <w:rFonts w:cs="Times New Roman"/>
          <w:szCs w:val="28"/>
        </w:rPr>
        <w:t>.</w:t>
      </w:r>
    </w:p>
    <w:p w:rsidR="00F45D26" w:rsidRDefault="00F45D26" w:rsidP="00FE2DD5">
      <w:pPr>
        <w:spacing w:line="240" w:lineRule="auto"/>
        <w:ind w:firstLine="851"/>
        <w:jc w:val="both"/>
        <w:rPr>
          <w:rFonts w:cs="Times New Roman"/>
          <w:szCs w:val="28"/>
        </w:rPr>
      </w:pPr>
    </w:p>
    <w:p w:rsidR="00FE2DD5" w:rsidRPr="00A8560F" w:rsidRDefault="00FE2DD5" w:rsidP="00FE2DD5">
      <w:pPr>
        <w:spacing w:line="240" w:lineRule="auto"/>
        <w:ind w:firstLine="851"/>
        <w:jc w:val="both"/>
        <w:rPr>
          <w:rFonts w:cs="Times New Roman"/>
          <w:szCs w:val="28"/>
        </w:rPr>
      </w:pPr>
    </w:p>
    <w:p w:rsidR="00575B55" w:rsidRPr="005D0997" w:rsidRDefault="005D0997" w:rsidP="00FE2DD5">
      <w:pPr>
        <w:spacing w:line="240" w:lineRule="auto"/>
        <w:ind w:firstLine="851"/>
      </w:pPr>
      <w:r>
        <w:t>Приложение: в электронном виде</w:t>
      </w:r>
      <w:r w:rsidRPr="005D0997">
        <w:t xml:space="preserve"> (</w:t>
      </w:r>
      <w:r>
        <w:t>без создания страниц</w:t>
      </w:r>
      <w:r w:rsidRPr="005D0997">
        <w:t>).</w:t>
      </w:r>
    </w:p>
    <w:p w:rsidR="00575B55" w:rsidRPr="00510F5E" w:rsidRDefault="00575B55" w:rsidP="00FE2DD5">
      <w:pPr>
        <w:spacing w:line="240" w:lineRule="auto"/>
        <w:jc w:val="both"/>
        <w:rPr>
          <w:rFonts w:cs="Times New Roman"/>
          <w:szCs w:val="28"/>
        </w:rPr>
      </w:pPr>
    </w:p>
    <w:p w:rsidR="00E81AD7" w:rsidRPr="00A8560F" w:rsidRDefault="0038433A" w:rsidP="00FE2DD5">
      <w:pPr>
        <w:spacing w:line="240" w:lineRule="auto"/>
      </w:pPr>
      <w:r>
        <w:t>Первый з</w:t>
      </w:r>
      <w:r w:rsidR="00972064">
        <w:t xml:space="preserve">аместитель министра </w:t>
      </w:r>
      <w:r w:rsidR="00A8560F">
        <w:t xml:space="preserve">                                      </w:t>
      </w:r>
      <w:r>
        <w:t xml:space="preserve">                       </w:t>
      </w:r>
      <w:r w:rsidR="00972064">
        <w:t xml:space="preserve"> </w:t>
      </w:r>
      <w:r>
        <w:t xml:space="preserve">   </w:t>
      </w:r>
      <w:r w:rsidR="00972064">
        <w:t xml:space="preserve"> </w:t>
      </w:r>
      <w:r w:rsidR="0051231B">
        <w:t xml:space="preserve">  </w:t>
      </w:r>
      <w:r w:rsidR="00A8560F">
        <w:t xml:space="preserve"> </w:t>
      </w:r>
      <w:r>
        <w:t>Р</w:t>
      </w:r>
      <w:r w:rsidR="00A8560F" w:rsidRPr="00A8560F">
        <w:t>.</w:t>
      </w:r>
      <w:r>
        <w:t>Ф</w:t>
      </w:r>
      <w:r w:rsidR="00A8560F" w:rsidRPr="00A8560F">
        <w:t xml:space="preserve">. </w:t>
      </w:r>
      <w:proofErr w:type="spellStart"/>
      <w:r>
        <w:t>Тактаров</w:t>
      </w:r>
      <w:proofErr w:type="spellEnd"/>
    </w:p>
    <w:p w:rsidR="00F73F12" w:rsidRDefault="00F73F12" w:rsidP="00FE2DD5">
      <w:pPr>
        <w:tabs>
          <w:tab w:val="left" w:pos="1755"/>
        </w:tabs>
        <w:spacing w:line="240" w:lineRule="auto"/>
        <w:rPr>
          <w:sz w:val="16"/>
          <w:szCs w:val="16"/>
        </w:rPr>
      </w:pPr>
    </w:p>
    <w:p w:rsidR="00FE2DD5" w:rsidRDefault="00FE2DD5" w:rsidP="00DB2CAC">
      <w:pPr>
        <w:tabs>
          <w:tab w:val="left" w:pos="1755"/>
        </w:tabs>
        <w:rPr>
          <w:sz w:val="16"/>
          <w:szCs w:val="16"/>
        </w:rPr>
      </w:pPr>
    </w:p>
    <w:p w:rsidR="00FE2DD5" w:rsidRDefault="00FE2DD5" w:rsidP="00DB2CAC">
      <w:pPr>
        <w:tabs>
          <w:tab w:val="left" w:pos="1755"/>
        </w:tabs>
        <w:rPr>
          <w:sz w:val="16"/>
          <w:szCs w:val="16"/>
        </w:rPr>
      </w:pPr>
      <w:bookmarkStart w:id="0" w:name="_GoBack"/>
      <w:bookmarkEnd w:id="0"/>
    </w:p>
    <w:p w:rsidR="00B61078" w:rsidRPr="00355938" w:rsidRDefault="00B61078" w:rsidP="00DB2CAC">
      <w:pPr>
        <w:tabs>
          <w:tab w:val="left" w:pos="1755"/>
        </w:tabs>
        <w:rPr>
          <w:sz w:val="16"/>
          <w:szCs w:val="16"/>
        </w:rPr>
      </w:pPr>
    </w:p>
    <w:p w:rsidR="00EF26CD" w:rsidRPr="00D3477E" w:rsidRDefault="00EF26CD" w:rsidP="00A8560F">
      <w:pPr>
        <w:pStyle w:val="ad"/>
        <w:rPr>
          <w:rFonts w:cs="Times New Roman"/>
          <w:sz w:val="16"/>
          <w:szCs w:val="16"/>
        </w:rPr>
      </w:pPr>
      <w:r w:rsidRPr="00D3477E">
        <w:rPr>
          <w:rFonts w:cs="Times New Roman"/>
          <w:sz w:val="16"/>
          <w:szCs w:val="16"/>
        </w:rPr>
        <w:t>Л.Ю. Маслова</w:t>
      </w:r>
    </w:p>
    <w:p w:rsidR="00EF26CD" w:rsidRPr="00B61078" w:rsidRDefault="00EF26CD" w:rsidP="00B61078">
      <w:pPr>
        <w:pStyle w:val="ad"/>
        <w:rPr>
          <w:rFonts w:cs="Times New Roman"/>
          <w:sz w:val="16"/>
          <w:szCs w:val="16"/>
        </w:rPr>
      </w:pPr>
      <w:r w:rsidRPr="00D3477E">
        <w:rPr>
          <w:rFonts w:cs="Times New Roman"/>
          <w:sz w:val="16"/>
          <w:szCs w:val="16"/>
        </w:rPr>
        <w:t>+7 963 60 88</w:t>
      </w:r>
      <w:r>
        <w:rPr>
          <w:rFonts w:cs="Times New Roman"/>
          <w:sz w:val="16"/>
          <w:szCs w:val="16"/>
        </w:rPr>
        <w:t> </w:t>
      </w:r>
      <w:r w:rsidRPr="00D3477E">
        <w:rPr>
          <w:rFonts w:cs="Times New Roman"/>
          <w:sz w:val="16"/>
          <w:szCs w:val="16"/>
        </w:rPr>
        <w:t>039</w:t>
      </w:r>
    </w:p>
    <w:sectPr w:rsidR="00EF26CD" w:rsidRPr="00B61078" w:rsidSect="00D3477E">
      <w:headerReference w:type="default" r:id="rId10"/>
      <w:pgSz w:w="11906" w:h="16838"/>
      <w:pgMar w:top="1134" w:right="567" w:bottom="820" w:left="99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7AA1" w:rsidRDefault="00657AA1" w:rsidP="00750CCF">
      <w:pPr>
        <w:spacing w:line="240" w:lineRule="auto"/>
      </w:pPr>
      <w:r>
        <w:separator/>
      </w:r>
    </w:p>
  </w:endnote>
  <w:endnote w:type="continuationSeparator" w:id="0">
    <w:p w:rsidR="00657AA1" w:rsidRDefault="00657AA1" w:rsidP="00750C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7AA1" w:rsidRDefault="00657AA1" w:rsidP="00750CCF">
      <w:pPr>
        <w:spacing w:line="240" w:lineRule="auto"/>
      </w:pPr>
      <w:r>
        <w:separator/>
      </w:r>
    </w:p>
  </w:footnote>
  <w:footnote w:type="continuationSeparator" w:id="0">
    <w:p w:rsidR="00657AA1" w:rsidRDefault="00657AA1" w:rsidP="00750C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6386139"/>
      <w:docPartObj>
        <w:docPartGallery w:val="Page Numbers (Top of Page)"/>
        <w:docPartUnique/>
      </w:docPartObj>
    </w:sdtPr>
    <w:sdtEndPr/>
    <w:sdtContent>
      <w:p w:rsidR="002951A6" w:rsidRDefault="002951A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48EC">
          <w:rPr>
            <w:noProof/>
          </w:rPr>
          <w:t>1</w:t>
        </w:r>
        <w:r>
          <w:fldChar w:fldCharType="end"/>
        </w:r>
      </w:p>
    </w:sdtContent>
  </w:sdt>
  <w:p w:rsidR="002951A6" w:rsidRDefault="002951A6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B62570"/>
    <w:multiLevelType w:val="hybridMultilevel"/>
    <w:tmpl w:val="7C36C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194698"/>
    <w:multiLevelType w:val="hybridMultilevel"/>
    <w:tmpl w:val="ED8EE0B2"/>
    <w:lvl w:ilvl="0" w:tplc="4E047B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CE605DD"/>
    <w:multiLevelType w:val="hybridMultilevel"/>
    <w:tmpl w:val="2C1A59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9D5"/>
    <w:rsid w:val="00005251"/>
    <w:rsid w:val="000172F8"/>
    <w:rsid w:val="000202F3"/>
    <w:rsid w:val="000278D4"/>
    <w:rsid w:val="00050101"/>
    <w:rsid w:val="00065C34"/>
    <w:rsid w:val="000664A3"/>
    <w:rsid w:val="0007579D"/>
    <w:rsid w:val="00075F3A"/>
    <w:rsid w:val="000802A4"/>
    <w:rsid w:val="00082CE0"/>
    <w:rsid w:val="0008737E"/>
    <w:rsid w:val="000948D2"/>
    <w:rsid w:val="00096CE6"/>
    <w:rsid w:val="000A6D9F"/>
    <w:rsid w:val="000C1881"/>
    <w:rsid w:val="000D352B"/>
    <w:rsid w:val="0011750D"/>
    <w:rsid w:val="001204E4"/>
    <w:rsid w:val="001235FA"/>
    <w:rsid w:val="00147550"/>
    <w:rsid w:val="00170D9A"/>
    <w:rsid w:val="00172B45"/>
    <w:rsid w:val="00190B2E"/>
    <w:rsid w:val="001B0781"/>
    <w:rsid w:val="001B2C5F"/>
    <w:rsid w:val="001B4DB7"/>
    <w:rsid w:val="001B5D7F"/>
    <w:rsid w:val="001C565A"/>
    <w:rsid w:val="001D2A5E"/>
    <w:rsid w:val="001D3186"/>
    <w:rsid w:val="001F4C41"/>
    <w:rsid w:val="002440D1"/>
    <w:rsid w:val="002454F8"/>
    <w:rsid w:val="00252A29"/>
    <w:rsid w:val="00265CCB"/>
    <w:rsid w:val="00293961"/>
    <w:rsid w:val="002951A6"/>
    <w:rsid w:val="002A0DD0"/>
    <w:rsid w:val="002B2DDD"/>
    <w:rsid w:val="002C0200"/>
    <w:rsid w:val="002C1D42"/>
    <w:rsid w:val="002E693C"/>
    <w:rsid w:val="003039D0"/>
    <w:rsid w:val="00327707"/>
    <w:rsid w:val="00330CDF"/>
    <w:rsid w:val="00331A31"/>
    <w:rsid w:val="003321FD"/>
    <w:rsid w:val="00334B86"/>
    <w:rsid w:val="0033737F"/>
    <w:rsid w:val="00352B74"/>
    <w:rsid w:val="00355938"/>
    <w:rsid w:val="003566B6"/>
    <w:rsid w:val="003617A4"/>
    <w:rsid w:val="003766E4"/>
    <w:rsid w:val="0038433A"/>
    <w:rsid w:val="0038790E"/>
    <w:rsid w:val="0039004C"/>
    <w:rsid w:val="00396824"/>
    <w:rsid w:val="003976E7"/>
    <w:rsid w:val="003A5712"/>
    <w:rsid w:val="003A69FA"/>
    <w:rsid w:val="003B72A5"/>
    <w:rsid w:val="003C4CD4"/>
    <w:rsid w:val="003D69D5"/>
    <w:rsid w:val="003E1441"/>
    <w:rsid w:val="003E5E56"/>
    <w:rsid w:val="003E6623"/>
    <w:rsid w:val="003F2D79"/>
    <w:rsid w:val="003F551C"/>
    <w:rsid w:val="00451021"/>
    <w:rsid w:val="004511B7"/>
    <w:rsid w:val="004525E0"/>
    <w:rsid w:val="0045269B"/>
    <w:rsid w:val="00452D0B"/>
    <w:rsid w:val="004A3D55"/>
    <w:rsid w:val="004D52B7"/>
    <w:rsid w:val="004D5C66"/>
    <w:rsid w:val="004E1476"/>
    <w:rsid w:val="004E1B7D"/>
    <w:rsid w:val="004E319A"/>
    <w:rsid w:val="0051231B"/>
    <w:rsid w:val="005173CF"/>
    <w:rsid w:val="0052285A"/>
    <w:rsid w:val="00536950"/>
    <w:rsid w:val="005415A5"/>
    <w:rsid w:val="0055401D"/>
    <w:rsid w:val="00560A71"/>
    <w:rsid w:val="00562837"/>
    <w:rsid w:val="00575B55"/>
    <w:rsid w:val="0058707C"/>
    <w:rsid w:val="00592579"/>
    <w:rsid w:val="00597E37"/>
    <w:rsid w:val="00597F44"/>
    <w:rsid w:val="005A63EA"/>
    <w:rsid w:val="005D0997"/>
    <w:rsid w:val="005D24BB"/>
    <w:rsid w:val="00612EA7"/>
    <w:rsid w:val="00657AA1"/>
    <w:rsid w:val="00657C98"/>
    <w:rsid w:val="00657CBF"/>
    <w:rsid w:val="00660D24"/>
    <w:rsid w:val="006700BB"/>
    <w:rsid w:val="00684B49"/>
    <w:rsid w:val="00696CB5"/>
    <w:rsid w:val="006A24C9"/>
    <w:rsid w:val="006A48A1"/>
    <w:rsid w:val="006A5448"/>
    <w:rsid w:val="006B4722"/>
    <w:rsid w:val="006C2D56"/>
    <w:rsid w:val="006D3511"/>
    <w:rsid w:val="006E66D6"/>
    <w:rsid w:val="00727666"/>
    <w:rsid w:val="00733460"/>
    <w:rsid w:val="00733718"/>
    <w:rsid w:val="007427E9"/>
    <w:rsid w:val="00750CCF"/>
    <w:rsid w:val="0076730F"/>
    <w:rsid w:val="00797A6F"/>
    <w:rsid w:val="007A1043"/>
    <w:rsid w:val="007D1D0A"/>
    <w:rsid w:val="007E2275"/>
    <w:rsid w:val="007F2EDF"/>
    <w:rsid w:val="00811492"/>
    <w:rsid w:val="00816E40"/>
    <w:rsid w:val="0082311B"/>
    <w:rsid w:val="00823924"/>
    <w:rsid w:val="008264AC"/>
    <w:rsid w:val="00832E1E"/>
    <w:rsid w:val="008425F1"/>
    <w:rsid w:val="00846BBE"/>
    <w:rsid w:val="00847E39"/>
    <w:rsid w:val="008528BE"/>
    <w:rsid w:val="0085317A"/>
    <w:rsid w:val="00866467"/>
    <w:rsid w:val="00886A6B"/>
    <w:rsid w:val="00896250"/>
    <w:rsid w:val="008978DF"/>
    <w:rsid w:val="00897A9A"/>
    <w:rsid w:val="008D2553"/>
    <w:rsid w:val="008D5698"/>
    <w:rsid w:val="00937D50"/>
    <w:rsid w:val="00957B95"/>
    <w:rsid w:val="009657E9"/>
    <w:rsid w:val="009677E7"/>
    <w:rsid w:val="00972064"/>
    <w:rsid w:val="00975919"/>
    <w:rsid w:val="00976D63"/>
    <w:rsid w:val="00976EFE"/>
    <w:rsid w:val="009951DA"/>
    <w:rsid w:val="00995A29"/>
    <w:rsid w:val="00996825"/>
    <w:rsid w:val="009B468C"/>
    <w:rsid w:val="009C567F"/>
    <w:rsid w:val="009F084E"/>
    <w:rsid w:val="009F501D"/>
    <w:rsid w:val="009F5350"/>
    <w:rsid w:val="00A06A12"/>
    <w:rsid w:val="00A2463F"/>
    <w:rsid w:val="00A2535A"/>
    <w:rsid w:val="00A45D7D"/>
    <w:rsid w:val="00A5495D"/>
    <w:rsid w:val="00A56756"/>
    <w:rsid w:val="00A710C1"/>
    <w:rsid w:val="00A758C7"/>
    <w:rsid w:val="00A8560F"/>
    <w:rsid w:val="00A94AC4"/>
    <w:rsid w:val="00A973FC"/>
    <w:rsid w:val="00AB07EE"/>
    <w:rsid w:val="00AC5F2E"/>
    <w:rsid w:val="00AD6291"/>
    <w:rsid w:val="00AE20BB"/>
    <w:rsid w:val="00AF1256"/>
    <w:rsid w:val="00B158D0"/>
    <w:rsid w:val="00B27975"/>
    <w:rsid w:val="00B40206"/>
    <w:rsid w:val="00B55E2F"/>
    <w:rsid w:val="00B61078"/>
    <w:rsid w:val="00BA3184"/>
    <w:rsid w:val="00BB0F40"/>
    <w:rsid w:val="00BC6990"/>
    <w:rsid w:val="00BE0AAC"/>
    <w:rsid w:val="00BE28CB"/>
    <w:rsid w:val="00C061FA"/>
    <w:rsid w:val="00C135E4"/>
    <w:rsid w:val="00C1576C"/>
    <w:rsid w:val="00C32770"/>
    <w:rsid w:val="00C414AF"/>
    <w:rsid w:val="00C4321E"/>
    <w:rsid w:val="00C43D12"/>
    <w:rsid w:val="00C53340"/>
    <w:rsid w:val="00C640B0"/>
    <w:rsid w:val="00C641E1"/>
    <w:rsid w:val="00C7318A"/>
    <w:rsid w:val="00CA6275"/>
    <w:rsid w:val="00CB16BB"/>
    <w:rsid w:val="00CB2ACF"/>
    <w:rsid w:val="00CD0CDD"/>
    <w:rsid w:val="00CD3B63"/>
    <w:rsid w:val="00CD7937"/>
    <w:rsid w:val="00CE7365"/>
    <w:rsid w:val="00D1764F"/>
    <w:rsid w:val="00D23544"/>
    <w:rsid w:val="00D33CA9"/>
    <w:rsid w:val="00D3477E"/>
    <w:rsid w:val="00D410E5"/>
    <w:rsid w:val="00D518D3"/>
    <w:rsid w:val="00D5299E"/>
    <w:rsid w:val="00D577A2"/>
    <w:rsid w:val="00D6103D"/>
    <w:rsid w:val="00D80B0A"/>
    <w:rsid w:val="00D861BA"/>
    <w:rsid w:val="00D93D22"/>
    <w:rsid w:val="00DB2CAC"/>
    <w:rsid w:val="00DC543C"/>
    <w:rsid w:val="00DD0156"/>
    <w:rsid w:val="00E2275B"/>
    <w:rsid w:val="00E2646D"/>
    <w:rsid w:val="00E322D9"/>
    <w:rsid w:val="00E71E11"/>
    <w:rsid w:val="00E73FAE"/>
    <w:rsid w:val="00E748EC"/>
    <w:rsid w:val="00E81AD7"/>
    <w:rsid w:val="00E85A97"/>
    <w:rsid w:val="00E97484"/>
    <w:rsid w:val="00E978A9"/>
    <w:rsid w:val="00EC19EA"/>
    <w:rsid w:val="00ED031F"/>
    <w:rsid w:val="00ED12BE"/>
    <w:rsid w:val="00EF26CD"/>
    <w:rsid w:val="00F047F4"/>
    <w:rsid w:val="00F12702"/>
    <w:rsid w:val="00F35C46"/>
    <w:rsid w:val="00F45D26"/>
    <w:rsid w:val="00F463E8"/>
    <w:rsid w:val="00F62F73"/>
    <w:rsid w:val="00F63C1D"/>
    <w:rsid w:val="00F64A98"/>
    <w:rsid w:val="00F73F12"/>
    <w:rsid w:val="00F90F7E"/>
    <w:rsid w:val="00FB17C2"/>
    <w:rsid w:val="00FB2A52"/>
    <w:rsid w:val="00FC314D"/>
    <w:rsid w:val="00FE2DD5"/>
    <w:rsid w:val="00FE2E7E"/>
    <w:rsid w:val="00FF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EA7A67"/>
  <w15:docId w15:val="{C4AE4472-1F95-48B1-A49A-B31B8BDC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D6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E73FAE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73FAE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73FA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73FAE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E73FAE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73F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FA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750CCF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50CCF"/>
  </w:style>
  <w:style w:type="paragraph" w:styleId="ad">
    <w:name w:val="footer"/>
    <w:basedOn w:val="a"/>
    <w:link w:val="ae"/>
    <w:uiPriority w:val="99"/>
    <w:unhideWhenUsed/>
    <w:rsid w:val="00750CCF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50CCF"/>
  </w:style>
  <w:style w:type="paragraph" w:styleId="af">
    <w:name w:val="List Paragraph"/>
    <w:basedOn w:val="a"/>
    <w:uiPriority w:val="34"/>
    <w:qFormat/>
    <w:rsid w:val="00847E39"/>
    <w:pPr>
      <w:ind w:left="720"/>
      <w:contextualSpacing/>
    </w:pPr>
  </w:style>
  <w:style w:type="character" w:styleId="af0">
    <w:name w:val="Placeholder Text"/>
    <w:basedOn w:val="a0"/>
    <w:uiPriority w:val="99"/>
    <w:semiHidden/>
    <w:rsid w:val="00050101"/>
    <w:rPr>
      <w:color w:val="808080"/>
    </w:rPr>
  </w:style>
  <w:style w:type="character" w:styleId="af1">
    <w:name w:val="Hyperlink"/>
    <w:basedOn w:val="a0"/>
    <w:uiPriority w:val="99"/>
    <w:unhideWhenUsed/>
    <w:qFormat/>
    <w:rsid w:val="00A45D7D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A45D7D"/>
    <w:rPr>
      <w:color w:val="605E5C"/>
      <w:shd w:val="clear" w:color="auto" w:fill="E1DFDD"/>
    </w:rPr>
  </w:style>
  <w:style w:type="paragraph" w:customStyle="1" w:styleId="ConsPlusTitle">
    <w:name w:val="ConsPlusTitle"/>
    <w:uiPriority w:val="99"/>
    <w:rsid w:val="00EF26CD"/>
    <w:pPr>
      <w:widowControl w:val="0"/>
      <w:autoSpaceDE w:val="0"/>
      <w:autoSpaceDN w:val="0"/>
      <w:adjustRightInd w:val="0"/>
      <w:spacing w:line="240" w:lineRule="auto"/>
    </w:pPr>
    <w:rPr>
      <w:rFonts w:ascii="Calibri" w:eastAsia="Times New Roman" w:hAnsi="Calibri" w:cs="Calibri"/>
      <w:b/>
      <w:bCs/>
      <w:sz w:val="22"/>
      <w:lang w:eastAsia="ru-RU"/>
    </w:rPr>
  </w:style>
  <w:style w:type="paragraph" w:styleId="af3">
    <w:name w:val="Body Text"/>
    <w:basedOn w:val="a"/>
    <w:link w:val="af4"/>
    <w:uiPriority w:val="99"/>
    <w:unhideWhenUsed/>
    <w:rsid w:val="00972064"/>
    <w:pPr>
      <w:spacing w:after="120"/>
    </w:pPr>
    <w:rPr>
      <w:color w:val="00000A"/>
    </w:rPr>
  </w:style>
  <w:style w:type="character" w:customStyle="1" w:styleId="af4">
    <w:name w:val="Основной текст Знак"/>
    <w:basedOn w:val="a0"/>
    <w:link w:val="af3"/>
    <w:uiPriority w:val="99"/>
    <w:rsid w:val="00972064"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6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ETyrkina\AppData\Local\Microsoft\Windows\Temporary%20Internet%20Files\Content.Outlook\0E3FCE9M\&#1041;&#1083;&#1072;&#1085;&#1082;%20&#1087;&#1080;&#1089;&#1100;&#1084;&#1072;%20&#1052;&#1080;&#1085;&#1080;&#1089;&#1090;&#1077;&#1088;&#1089;&#1090;&#1074;&#1086;%20&#1101;&#1085;&#1077;&#1088;&#1075;&#1077;&#1090;&#1080;&#1082;&#1080;%20&#1052;&#1054;%20(&#1096;&#1072;&#1073;&#1083;&#1086;&#1085;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E9595A3CF61434DBD3BC7E9DC7C50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33DBD2-89D3-494B-AF12-241E1187C27E}"/>
      </w:docPartPr>
      <w:docPartBody>
        <w:p w:rsidR="00395FA4" w:rsidRDefault="00CD551A">
          <w:pPr>
            <w:pStyle w:val="0E9595A3CF61434DBD3BC7E9DC7C5040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3E32631C317C4D938A744FA8F5732E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FFA98D-DE95-4AA1-86E9-CA811834395F}"/>
      </w:docPartPr>
      <w:docPartBody>
        <w:p w:rsidR="00395FA4" w:rsidRDefault="00CD551A">
          <w:pPr>
            <w:pStyle w:val="3E32631C317C4D938A744FA8F5732EB1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69CE7B6EAA734C5ABC231D00B4C1D0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7134A8-DB44-423D-A822-DF6AB3AD0B23}"/>
      </w:docPartPr>
      <w:docPartBody>
        <w:p w:rsidR="00395FA4" w:rsidRDefault="00CD551A">
          <w:pPr>
            <w:pStyle w:val="69CE7B6EAA734C5ABC231D00B4C1D0A5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FB15997A9BB341A5A5856ADF1985BE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574D3C-45C6-490D-8F19-F4958CF29FD3}"/>
      </w:docPartPr>
      <w:docPartBody>
        <w:p w:rsidR="00395FA4" w:rsidRDefault="00CD551A">
          <w:pPr>
            <w:pStyle w:val="FB15997A9BB341A5A5856ADF1985BE26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F9F0389B19304427B40BA272DA3C54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58740F-63ED-4578-AB35-C9E0F05C6CB2}"/>
      </w:docPartPr>
      <w:docPartBody>
        <w:p w:rsidR="00395FA4" w:rsidRDefault="00CD551A">
          <w:pPr>
            <w:pStyle w:val="F9F0389B19304427B40BA272DA3C5460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14D0640A7C46BDA2895C407F73C8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80A9B7-AAD1-40AE-A749-35F0BDB8B060}"/>
      </w:docPartPr>
      <w:docPartBody>
        <w:p w:rsidR="00395FA4" w:rsidRDefault="00CD551A">
          <w:pPr>
            <w:pStyle w:val="5C14D0640A7C46BDA2895C407F73C838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B797568D99904DE8B7FADA577A7749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954DEE-0495-46F5-AB02-F52480D7FB6C}"/>
      </w:docPartPr>
      <w:docPartBody>
        <w:p w:rsidR="00395FA4" w:rsidRDefault="00CD551A">
          <w:pPr>
            <w:pStyle w:val="B797568D99904DE8B7FADA577A7749DA"/>
          </w:pPr>
          <w:r w:rsidRPr="00FB3318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551A"/>
    <w:rsid w:val="002A763F"/>
    <w:rsid w:val="00390DBB"/>
    <w:rsid w:val="00393E2C"/>
    <w:rsid w:val="00395FA4"/>
    <w:rsid w:val="004C5EA4"/>
    <w:rsid w:val="005A1FE7"/>
    <w:rsid w:val="005A3997"/>
    <w:rsid w:val="00692315"/>
    <w:rsid w:val="006A3099"/>
    <w:rsid w:val="007910D9"/>
    <w:rsid w:val="008115AF"/>
    <w:rsid w:val="008529B1"/>
    <w:rsid w:val="008D7823"/>
    <w:rsid w:val="008F05A2"/>
    <w:rsid w:val="00997326"/>
    <w:rsid w:val="009E293A"/>
    <w:rsid w:val="00A24C29"/>
    <w:rsid w:val="00A95141"/>
    <w:rsid w:val="00AF4EB5"/>
    <w:rsid w:val="00B725C8"/>
    <w:rsid w:val="00C13AFE"/>
    <w:rsid w:val="00CD551A"/>
    <w:rsid w:val="00D14AB8"/>
    <w:rsid w:val="00DE41B6"/>
    <w:rsid w:val="00EA04AE"/>
    <w:rsid w:val="00EB6E8F"/>
    <w:rsid w:val="00FC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0E9595A3CF61434DBD3BC7E9DC7C5040">
    <w:name w:val="0E9595A3CF61434DBD3BC7E9DC7C5040"/>
  </w:style>
  <w:style w:type="paragraph" w:customStyle="1" w:styleId="3E32631C317C4D938A744FA8F5732EB1">
    <w:name w:val="3E32631C317C4D938A744FA8F5732EB1"/>
  </w:style>
  <w:style w:type="paragraph" w:customStyle="1" w:styleId="69CE7B6EAA734C5ABC231D00B4C1D0A5">
    <w:name w:val="69CE7B6EAA734C5ABC231D00B4C1D0A5"/>
  </w:style>
  <w:style w:type="paragraph" w:customStyle="1" w:styleId="FB15997A9BB341A5A5856ADF1985BE26">
    <w:name w:val="FB15997A9BB341A5A5856ADF1985BE26"/>
  </w:style>
  <w:style w:type="paragraph" w:customStyle="1" w:styleId="F9F0389B19304427B40BA272DA3C5460">
    <w:name w:val="F9F0389B19304427B40BA272DA3C5460"/>
  </w:style>
  <w:style w:type="paragraph" w:customStyle="1" w:styleId="5C14D0640A7C46BDA2895C407F73C838">
    <w:name w:val="5C14D0640A7C46BDA2895C407F73C838"/>
  </w:style>
  <w:style w:type="paragraph" w:customStyle="1" w:styleId="B797568D99904DE8B7FADA577A7749DA">
    <w:name w:val="B797568D99904DE8B7FADA577A7749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18BCF-7008-714F-8D5C-A44A28D6C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C:\Users\ETyrkina\AppData\Local\Microsoft\Windows\Temporary Internet Files\Content.Outlook\0E3FCE9M\Бланк письма Министерство энергетики МО (шаблон).dotx</Template>
  <TotalTime>25</TotalTime>
  <Pages>1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Тыркина</dc:creator>
  <cp:lastModifiedBy>Microsoft Office User</cp:lastModifiedBy>
  <cp:revision>10</cp:revision>
  <cp:lastPrinted>2014-10-30T08:12:00Z</cp:lastPrinted>
  <dcterms:created xsi:type="dcterms:W3CDTF">2026-02-09T08:18:00Z</dcterms:created>
  <dcterms:modified xsi:type="dcterms:W3CDTF">2026-08-28T11:34:00Z</dcterms:modified>
</cp:coreProperties>
</file>